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4F6B01" w14:textId="77777777" w:rsidR="00B074C6" w:rsidRPr="00884E10" w:rsidRDefault="00620A9B" w:rsidP="008D42DC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sz w:val="44"/>
          <w:szCs w:val="44"/>
        </w:rPr>
        <w:pict w14:anchorId="2A72EC5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347" type="#_x0000_t32" style="position:absolute;margin-left:262.45pt;margin-top:-18.55pt;width:1.45pt;height:794.25pt;flip:x;z-index:251878912" o:connectortype="straight"/>
        </w:pict>
      </w:r>
      <w:r>
        <w:rPr>
          <w:rFonts w:ascii="Comic Sans MS" w:hAnsi="Comic Sans MS"/>
          <w:b/>
          <w:noProof/>
          <w:sz w:val="44"/>
          <w:szCs w:val="44"/>
        </w:rPr>
        <w:pict w14:anchorId="15E09800">
          <v:roundrect id="_x0000_s1027" style="position:absolute;margin-left:-6.6pt;margin-top:-2.8pt;width:190.5pt;height:67.3pt;z-index:-251783680" arcsize="10923f" fillcolor="fuchsia" strokeweight="2.5pt"/>
        </w:pict>
      </w:r>
      <w:r w:rsidR="00831645">
        <w:rPr>
          <w:rFonts w:ascii="Comic Sans MS" w:hAnsi="Comic Sans MS"/>
          <w:b/>
          <w:noProof/>
          <w:sz w:val="44"/>
          <w:szCs w:val="44"/>
        </w:rPr>
        <w:t>Stage</w:t>
      </w:r>
      <w:r w:rsidR="00552F2C">
        <w:rPr>
          <w:rFonts w:ascii="Comic Sans MS" w:hAnsi="Comic Sans MS"/>
          <w:b/>
          <w:noProof/>
          <w:sz w:val="44"/>
          <w:szCs w:val="44"/>
        </w:rPr>
        <w:t xml:space="preserve"> 0</w:t>
      </w:r>
    </w:p>
    <w:p w14:paraId="2AC8DAA2" w14:textId="77777777" w:rsidR="008D42DC" w:rsidRPr="00B56112" w:rsidRDefault="00B21B9F" w:rsidP="008D42DC">
      <w:pPr>
        <w:rPr>
          <w:rFonts w:ascii="Comic Sans MS" w:hAnsi="Comic Sans MS"/>
          <w:b/>
          <w:sz w:val="44"/>
          <w:szCs w:val="44"/>
        </w:rPr>
      </w:pPr>
      <w:r w:rsidRPr="00884E10">
        <w:rPr>
          <w:rFonts w:ascii="Comic Sans MS" w:hAnsi="Comic Sans MS"/>
          <w:b/>
          <w:sz w:val="44"/>
          <w:szCs w:val="44"/>
        </w:rPr>
        <w:t>PROMPT</w:t>
      </w:r>
      <w:r w:rsidR="008D42DC" w:rsidRPr="00884E10">
        <w:rPr>
          <w:rFonts w:ascii="Comic Sans MS" w:hAnsi="Comic Sans MS"/>
          <w:b/>
          <w:sz w:val="44"/>
          <w:szCs w:val="44"/>
        </w:rPr>
        <w:t xml:space="preserve"> sheet</w:t>
      </w:r>
    </w:p>
    <w:p w14:paraId="76784773" w14:textId="77777777" w:rsidR="004F3218" w:rsidRDefault="004F3218" w:rsidP="004F3218">
      <w:pPr>
        <w:jc w:val="center"/>
        <w:rPr>
          <w:rFonts w:ascii="Comic Sans MS" w:hAnsi="Comic Sans MS"/>
          <w:b/>
        </w:rPr>
      </w:pPr>
    </w:p>
    <w:p w14:paraId="7F59F55E" w14:textId="77777777" w:rsidR="00552F2C" w:rsidRDefault="00517128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0/1 </w:t>
      </w:r>
      <w:r w:rsidRPr="00307464">
        <w:rPr>
          <w:rFonts w:ascii="Comic Sans MS" w:hAnsi="Comic Sans MS"/>
          <w:b/>
          <w:u w:val="single"/>
        </w:rPr>
        <w:t>Recognise numerals 1 to 5</w:t>
      </w:r>
    </w:p>
    <w:p w14:paraId="39271B3F" w14:textId="77777777" w:rsidR="00307464" w:rsidRDefault="00307464" w:rsidP="0030746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1200"/>
        <w:gridCol w:w="2526"/>
      </w:tblGrid>
      <w:tr w:rsidR="00307464" w14:paraId="67DBA490" w14:textId="77777777" w:rsidTr="00AF7A8A">
        <w:tc>
          <w:tcPr>
            <w:tcW w:w="1526" w:type="dxa"/>
          </w:tcPr>
          <w:p w14:paraId="2C4D22B8" w14:textId="77777777" w:rsidR="00307464" w:rsidRDefault="00307464" w:rsidP="00AF7A8A">
            <w:r>
              <w:rPr>
                <w:noProof/>
              </w:rPr>
              <w:drawing>
                <wp:inline distT="0" distB="0" distL="0" distR="0" wp14:anchorId="6433F0CB" wp14:editId="37A98FD0">
                  <wp:extent cx="489992" cy="930275"/>
                  <wp:effectExtent l="19050" t="0" r="5308" b="0"/>
                  <wp:docPr id="48" name="irc_mi" descr="https://edc2.healthtap.com/ht-staging/user_answer/avatars/97065/large/open-uri20120120-29634-1lacpkx.jpeg?1386551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dc2.healthtap.com/ht-staging/user_answer/avatars/97065/large/open-uri20120120-29634-1lacpkx.jpeg?1386551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992" cy="93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2639B6BA" w14:textId="77777777" w:rsidR="00307464" w:rsidRDefault="00620A9B" w:rsidP="00AF7A8A">
            <w:r>
              <w:pict w14:anchorId="7EFEDFE5"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3.5pt;height:66pt" fillcolor="fuchsia" strokecolor="#33c" strokeweight="1pt">
                  <v:fill opacity=".5"/>
                  <v:shadow on="t" color="#99f" offset="3pt"/>
                  <v:textpath style="font-family:&quot;Arial Black&quot;;v-text-kern:t" trim="t" fitpath="t" string="1"/>
                </v:shape>
              </w:pict>
            </w:r>
          </w:p>
        </w:tc>
        <w:tc>
          <w:tcPr>
            <w:tcW w:w="2351" w:type="dxa"/>
          </w:tcPr>
          <w:p w14:paraId="0F23B4CC" w14:textId="77777777" w:rsidR="00307464" w:rsidRDefault="00307464" w:rsidP="00AF7A8A">
            <w:r>
              <w:rPr>
                <w:noProof/>
              </w:rPr>
              <w:drawing>
                <wp:inline distT="0" distB="0" distL="0" distR="0" wp14:anchorId="12E06362" wp14:editId="45515E93">
                  <wp:extent cx="1057275" cy="846251"/>
                  <wp:effectExtent l="19050" t="0" r="9525" b="0"/>
                  <wp:docPr id="49" name="irc_mi" descr="http://files.doobybrain.com/wp-content/uploads/2009/02/cookie-monster-cupca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files.doobybrain.com/wp-content/uploads/2009/02/cookie-monster-cupca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46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464" w14:paraId="1D927E2E" w14:textId="77777777" w:rsidTr="00AF7A8A">
        <w:tc>
          <w:tcPr>
            <w:tcW w:w="1526" w:type="dxa"/>
          </w:tcPr>
          <w:p w14:paraId="704519D4" w14:textId="77777777" w:rsidR="00307464" w:rsidRDefault="00307464" w:rsidP="00AF7A8A">
            <w:r>
              <w:rPr>
                <w:noProof/>
              </w:rPr>
              <w:drawing>
                <wp:inline distT="0" distB="0" distL="0" distR="0" wp14:anchorId="5DA5FB2D" wp14:editId="43A1DC04">
                  <wp:extent cx="491883" cy="942975"/>
                  <wp:effectExtent l="19050" t="0" r="3417" b="0"/>
                  <wp:docPr id="50" name="irc_mi" descr="http://www.coloringmates.com/wp-content/uploads/Peace-Coloring-Pages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oloringmates.com/wp-content/uploads/Peace-Coloring-Pages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678" cy="944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25FCBAFA" w14:textId="77777777" w:rsidR="00307464" w:rsidRDefault="00620A9B" w:rsidP="00AF7A8A">
            <w:r>
              <w:pict w14:anchorId="33826A28">
                <v:shape id="_x0000_i1026" type="#_x0000_t136" style="width:33.5pt;height:70pt" fillcolor="#6f3" strokecolor="#9cf" strokeweight="1.5pt">
                  <v:shadow on="t" color="#900"/>
                  <v:textpath style="font-family:&quot;Impact&quot;;v-text-kern:t" trim="t" fitpath="t" string="2"/>
                </v:shape>
              </w:pict>
            </w:r>
          </w:p>
        </w:tc>
        <w:tc>
          <w:tcPr>
            <w:tcW w:w="2351" w:type="dxa"/>
          </w:tcPr>
          <w:p w14:paraId="6B9DBE18" w14:textId="77777777" w:rsidR="00307464" w:rsidRDefault="00307464" w:rsidP="00AF7A8A">
            <w:r>
              <w:rPr>
                <w:noProof/>
              </w:rPr>
              <w:drawing>
                <wp:inline distT="0" distB="0" distL="0" distR="0" wp14:anchorId="2D2F5F2B" wp14:editId="0D62B7E9">
                  <wp:extent cx="1066800" cy="1066800"/>
                  <wp:effectExtent l="19050" t="0" r="0" b="0"/>
                  <wp:docPr id="78" name="irc_mi" descr="http://www.impkids.co.uk/userfiles/images/sys/products/Twister_stripe_socks_523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impkids.co.uk/userfiles/images/sys/products/Twister_stripe_socks_523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464" w14:paraId="6C81FD86" w14:textId="77777777" w:rsidTr="00AF7A8A">
        <w:tc>
          <w:tcPr>
            <w:tcW w:w="1526" w:type="dxa"/>
          </w:tcPr>
          <w:p w14:paraId="17FF6E13" w14:textId="77777777" w:rsidR="00307464" w:rsidRDefault="00307464" w:rsidP="00AF7A8A">
            <w:r w:rsidRPr="00C5384B">
              <w:rPr>
                <w:noProof/>
              </w:rPr>
              <w:drawing>
                <wp:inline distT="0" distB="0" distL="0" distR="0" wp14:anchorId="1F361D78" wp14:editId="7A15446E">
                  <wp:extent cx="648863" cy="923925"/>
                  <wp:effectExtent l="19050" t="0" r="0" b="0"/>
                  <wp:docPr id="53" name="irc_mi" descr="http://www.drclay.com/wp-content/uploads/2011/09/3-fing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rclay.com/wp-content/uploads/2011/09/3-fing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805" cy="923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3D2E8DB1" w14:textId="77777777" w:rsidR="00307464" w:rsidRDefault="00620A9B" w:rsidP="00AF7A8A">
            <w:r>
              <w:pict w14:anchorId="1CEF26E0">
                <v:shape id="_x0000_i1027" type="#_x0000_t136" style="width:36.5pt;height:69.5pt" fillcolor="#f90" strokecolor="#33c" strokeweight="1pt">
                  <v:fill opacity=".5"/>
                  <v:shadow on="t" color="#99f" offset="3pt"/>
                  <v:textpath style="font-family:&quot;Arial Black&quot;;v-text-kern:t" trim="t" fitpath="t" string="3"/>
                </v:shape>
              </w:pict>
            </w:r>
          </w:p>
        </w:tc>
        <w:tc>
          <w:tcPr>
            <w:tcW w:w="2351" w:type="dxa"/>
          </w:tcPr>
          <w:p w14:paraId="3DFEA162" w14:textId="77777777" w:rsidR="00307464" w:rsidRDefault="00307464" w:rsidP="00AF7A8A">
            <w:r>
              <w:rPr>
                <w:noProof/>
              </w:rPr>
              <w:drawing>
                <wp:inline distT="0" distB="0" distL="0" distR="0" wp14:anchorId="1DB31D0B" wp14:editId="7B6DF547">
                  <wp:extent cx="1438275" cy="1078706"/>
                  <wp:effectExtent l="19050" t="0" r="9525" b="0"/>
                  <wp:docPr id="81" name="irc_mi" descr="http://i1.ytimg.com/vi/ooDVYDuFqEA/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1.ytimg.com/vi/ooDVYDuFqEA/hq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78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464" w14:paraId="7F3554EE" w14:textId="77777777" w:rsidTr="00AF7A8A">
        <w:tc>
          <w:tcPr>
            <w:tcW w:w="1526" w:type="dxa"/>
          </w:tcPr>
          <w:p w14:paraId="51E7DE1D" w14:textId="77777777" w:rsidR="00307464" w:rsidRDefault="00307464" w:rsidP="00AF7A8A">
            <w:r w:rsidRPr="00C5384B">
              <w:rPr>
                <w:noProof/>
              </w:rPr>
              <w:drawing>
                <wp:inline distT="0" distB="0" distL="0" distR="0" wp14:anchorId="44678D2B" wp14:editId="539F8582">
                  <wp:extent cx="638989" cy="940535"/>
                  <wp:effectExtent l="19050" t="0" r="8711" b="0"/>
                  <wp:docPr id="56" name="irc_mi" descr="http://dedalvs.conlang.org/images/slipa/handshape/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dedalvs.conlang.org/images/slipa/handshape/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643" cy="94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740CFAF" w14:textId="77777777" w:rsidR="00307464" w:rsidRDefault="00620A9B" w:rsidP="00AF7A8A">
            <w:r>
              <w:pict w14:anchorId="29D1B2BB">
                <v:shape id="_x0000_i1028" type="#_x0000_t136" style="width:38pt;height:70.5pt" fillcolor="blue" strokecolor="#33c" strokeweight="1pt">
                  <v:fill opacity=".5"/>
                  <v:shadow on="t" color="#99f" offset="3pt"/>
                  <v:textpath style="font-family:&quot;Arial Black&quot;;v-text-kern:t" trim="t" fitpath="t" string="4"/>
                </v:shape>
              </w:pict>
            </w:r>
          </w:p>
        </w:tc>
        <w:tc>
          <w:tcPr>
            <w:tcW w:w="2351" w:type="dxa"/>
          </w:tcPr>
          <w:p w14:paraId="1C6C3B8D" w14:textId="77777777" w:rsidR="00307464" w:rsidRDefault="00307464" w:rsidP="00AF7A8A">
            <w:r>
              <w:rPr>
                <w:noProof/>
              </w:rPr>
              <w:drawing>
                <wp:inline distT="0" distB="0" distL="0" distR="0" wp14:anchorId="6CC275FD" wp14:editId="7B3564BE">
                  <wp:extent cx="1428750" cy="1057275"/>
                  <wp:effectExtent l="19050" t="0" r="0" b="0"/>
                  <wp:docPr id="84" name="irc_mi" descr="http://v5.bearskinrug.co.uk/_articles/2010/07/22/mental_notes/mn_4club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v5.bearskinrug.co.uk/_articles/2010/07/22/mental_notes/mn_4club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966" cy="1057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464" w14:paraId="756F17B3" w14:textId="77777777" w:rsidTr="00AF7A8A">
        <w:tc>
          <w:tcPr>
            <w:tcW w:w="1526" w:type="dxa"/>
          </w:tcPr>
          <w:p w14:paraId="3C081DF4" w14:textId="77777777" w:rsidR="00307464" w:rsidRDefault="00307464" w:rsidP="00AF7A8A">
            <w:pPr>
              <w:rPr>
                <w:noProof/>
              </w:rPr>
            </w:pPr>
            <w:r w:rsidRPr="00C5384B">
              <w:rPr>
                <w:noProof/>
              </w:rPr>
              <w:drawing>
                <wp:inline distT="0" distB="0" distL="0" distR="0" wp14:anchorId="4A66B459" wp14:editId="6121A6C0">
                  <wp:extent cx="781050" cy="898208"/>
                  <wp:effectExtent l="19050" t="0" r="0" b="0"/>
                  <wp:docPr id="59" name="irc_mi" descr="https://it.uoregon.edu/sites/default/files/200px-5fingers_icoline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it.uoregon.edu/sites/default/files/200px-5fingers_icoline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796" cy="900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1E71FE46" w14:textId="77777777" w:rsidR="00307464" w:rsidRDefault="00620A9B" w:rsidP="00AF7A8A">
            <w:r>
              <w:pict w14:anchorId="63070D95">
                <v:shape id="_x0000_i1029" type="#_x0000_t136" style="width:40pt;height:73.5pt" fillcolor="#f30" strokecolor="#33c" strokeweight="1pt">
                  <v:fill opacity=".5" rotate="t"/>
                  <v:shadow on="t" color="#99f" offset="3pt"/>
                  <v:textpath style="font-family:&quot;Arial Black&quot;;v-text-kern:t" trim="t" fitpath="t" string="5"/>
                </v:shape>
              </w:pict>
            </w:r>
          </w:p>
        </w:tc>
        <w:tc>
          <w:tcPr>
            <w:tcW w:w="2351" w:type="dxa"/>
          </w:tcPr>
          <w:p w14:paraId="163474BC" w14:textId="43ACBA51" w:rsidR="00307464" w:rsidRDefault="00307464" w:rsidP="00AF7A8A">
            <w:r>
              <w:rPr>
                <w:noProof/>
              </w:rPr>
              <w:drawing>
                <wp:inline distT="0" distB="0" distL="0" distR="0" wp14:anchorId="59C932BF" wp14:editId="16AC9E22">
                  <wp:extent cx="953558" cy="1133475"/>
                  <wp:effectExtent l="19050" t="0" r="0" b="0"/>
                  <wp:docPr id="87" name="irc_mi" descr="http://www.balloonhq.com/faq/balloonware/clip_art/collection1/C265x3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alloonhq.com/faq/balloonware/clip_art/collection1/C265x3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70" cy="1136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ED3233" w14:textId="77777777" w:rsidR="00517128" w:rsidRDefault="00620A9B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 w14:anchorId="773B4289">
          <v:shape id="_x0000_s5072" type="#_x0000_t32" style="position:absolute;margin-left:-12.85pt;margin-top:13.2pt;width:276pt;height:0;z-index:251879936;mso-position-horizontal-relative:text;mso-position-vertical-relative:text" o:connectortype="straight"/>
        </w:pict>
      </w:r>
    </w:p>
    <w:p w14:paraId="43ABB840" w14:textId="77777777" w:rsidR="00307464" w:rsidRDefault="003C6E79" w:rsidP="00517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881984" behindDoc="0" locked="0" layoutInCell="1" allowOverlap="1" wp14:anchorId="377466D9" wp14:editId="079A6E06">
            <wp:simplePos x="0" y="0"/>
            <wp:positionH relativeFrom="column">
              <wp:posOffset>3439795</wp:posOffset>
            </wp:positionH>
            <wp:positionV relativeFrom="paragraph">
              <wp:posOffset>177165</wp:posOffset>
            </wp:positionV>
            <wp:extent cx="476250" cy="433070"/>
            <wp:effectExtent l="95250" t="114300" r="76200" b="100330"/>
            <wp:wrapThrough wrapText="bothSides">
              <wp:wrapPolygon edited="0">
                <wp:start x="-1813" y="1750"/>
                <wp:lineTo x="-1845" y="12583"/>
                <wp:lineTo x="-811" y="21920"/>
                <wp:lineTo x="17293" y="24234"/>
                <wp:lineTo x="20251" y="23161"/>
                <wp:lineTo x="22382" y="20169"/>
                <wp:lineTo x="22915" y="19420"/>
                <wp:lineTo x="22087" y="17501"/>
                <wp:lineTo x="21970" y="5334"/>
                <wp:lineTo x="21380" y="-2"/>
                <wp:lineTo x="18126" y="-1597"/>
                <wp:lineTo x="317" y="-1242"/>
                <wp:lineTo x="-1813" y="1750"/>
              </wp:wrapPolygon>
            </wp:wrapThrough>
            <wp:docPr id="102" name="irc_mi" descr="http://readwrite.com/files/files/shutterstock_fi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eadwrite.com/files/files/shutterstock_finge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3116506">
                      <a:off x="0" y="0"/>
                      <a:ext cx="476250" cy="43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7464">
        <w:rPr>
          <w:rFonts w:ascii="Comic Sans MS" w:hAnsi="Comic Sans MS"/>
          <w:b/>
        </w:rPr>
        <w:t xml:space="preserve">0/2 </w:t>
      </w:r>
      <w:r w:rsidR="00307464" w:rsidRPr="00307464">
        <w:rPr>
          <w:rFonts w:ascii="Comic Sans MS" w:hAnsi="Comic Sans MS"/>
          <w:b/>
          <w:u w:val="single"/>
        </w:rPr>
        <w:t>Counting objects</w:t>
      </w:r>
    </w:p>
    <w:p w14:paraId="2DC85468" w14:textId="77777777" w:rsidR="00307464" w:rsidRDefault="0087059E" w:rsidP="00517128">
      <w:pPr>
        <w:rPr>
          <w:rFonts w:ascii="Comic Sans MS" w:hAnsi="Comic Sans MS"/>
          <w:b/>
          <w:u w:val="single"/>
        </w:rPr>
      </w:pPr>
      <w:r w:rsidRPr="003C6E79">
        <w:rPr>
          <w:rFonts w:ascii="Comic Sans MS" w:hAnsi="Comic Sans MS"/>
          <w:noProof/>
        </w:rPr>
        <w:drawing>
          <wp:anchor distT="0" distB="0" distL="114300" distR="114300" simplePos="0" relativeHeight="251886080" behindDoc="1" locked="0" layoutInCell="1" allowOverlap="1" wp14:anchorId="4A7B91D4" wp14:editId="01964DF5">
            <wp:simplePos x="0" y="0"/>
            <wp:positionH relativeFrom="column">
              <wp:posOffset>3657600</wp:posOffset>
            </wp:positionH>
            <wp:positionV relativeFrom="paragraph">
              <wp:posOffset>165100</wp:posOffset>
            </wp:positionV>
            <wp:extent cx="3181350" cy="2152650"/>
            <wp:effectExtent l="0" t="0" r="0" b="0"/>
            <wp:wrapNone/>
            <wp:docPr id="100" name="irc_mi" descr="http://www.carswell.oxon.sch.uk/wp-content/uploads/2013/03/10-children-small_tcm4-38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arswell.oxon.sch.uk/wp-content/uploads/2013/03/10-children-small_tcm4-3838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95AD57F" w14:textId="77777777" w:rsidR="00307464" w:rsidRPr="00307464" w:rsidRDefault="00307464" w:rsidP="00307464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Say </w:t>
      </w:r>
      <w:r w:rsidR="003C6E79">
        <w:rPr>
          <w:rFonts w:ascii="Comic Sans MS" w:hAnsi="Comic Sans MS"/>
        </w:rPr>
        <w:t xml:space="preserve">and touch </w:t>
      </w:r>
      <w:r>
        <w:rPr>
          <w:rFonts w:ascii="Comic Sans MS" w:hAnsi="Comic Sans MS"/>
        </w:rPr>
        <w:t>the number as you count</w:t>
      </w:r>
    </w:p>
    <w:p w14:paraId="2CBD606D" w14:textId="77777777" w:rsidR="00307464" w:rsidRDefault="00307464" w:rsidP="00517128">
      <w:pPr>
        <w:rPr>
          <w:noProof/>
        </w:rPr>
      </w:pPr>
      <w:r w:rsidRPr="00307464">
        <w:rPr>
          <w:noProof/>
        </w:rPr>
        <w:drawing>
          <wp:inline distT="0" distB="0" distL="0" distR="0" wp14:anchorId="7E395E9B" wp14:editId="79EF5FC2">
            <wp:extent cx="3182620" cy="1516425"/>
            <wp:effectExtent l="19050" t="0" r="0" b="0"/>
            <wp:docPr id="74" name="irc_mi" descr="http://www.playgroundbasics.co.uk/products_pictures/normal_MT9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laygroundbasics.co.uk/products_pictures/normal_MT97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151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28EFAA" w14:textId="77777777" w:rsidR="00307464" w:rsidRDefault="00307464" w:rsidP="00517128">
      <w:pPr>
        <w:rPr>
          <w:noProof/>
        </w:rPr>
      </w:pPr>
    </w:p>
    <w:p w14:paraId="557F4431" w14:textId="77777777" w:rsidR="00307464" w:rsidRDefault="00307464" w:rsidP="00517128">
      <w:pPr>
        <w:rPr>
          <w:noProof/>
        </w:rPr>
      </w:pPr>
    </w:p>
    <w:p w14:paraId="0E67FA53" w14:textId="77777777" w:rsidR="00307464" w:rsidRDefault="00307464" w:rsidP="00517128">
      <w:pPr>
        <w:rPr>
          <w:noProof/>
        </w:rPr>
      </w:pPr>
    </w:p>
    <w:p w14:paraId="45FAF28E" w14:textId="77777777" w:rsidR="00307464" w:rsidRPr="00307464" w:rsidRDefault="00307464" w:rsidP="00517128">
      <w:pPr>
        <w:rPr>
          <w:rFonts w:ascii="Comic Sans MS" w:hAnsi="Comic Sans MS"/>
          <w:b/>
          <w:noProof/>
        </w:rPr>
      </w:pPr>
      <w:r w:rsidRPr="00307464">
        <w:rPr>
          <w:rFonts w:ascii="Comic Sans MS" w:hAnsi="Comic Sans MS"/>
          <w:b/>
          <w:noProof/>
        </w:rPr>
        <w:lastRenderedPageBreak/>
        <w:t xml:space="preserve">0/3 </w:t>
      </w:r>
      <w:r w:rsidRPr="00307464">
        <w:rPr>
          <w:rFonts w:ascii="Comic Sans MS" w:hAnsi="Comic Sans MS"/>
          <w:b/>
          <w:noProof/>
          <w:u w:val="single"/>
        </w:rPr>
        <w:t>Counting up to 10</w:t>
      </w:r>
    </w:p>
    <w:p w14:paraId="47381876" w14:textId="77777777" w:rsidR="00307464" w:rsidRDefault="00307464" w:rsidP="00517128">
      <w:pPr>
        <w:rPr>
          <w:noProof/>
        </w:rPr>
      </w:pPr>
    </w:p>
    <w:p w14:paraId="4E0F4FC4" w14:textId="77777777" w:rsidR="00AB3809" w:rsidRDefault="00AB3809" w:rsidP="00AB3809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316"/>
        <w:gridCol w:w="1349"/>
        <w:gridCol w:w="1979"/>
      </w:tblGrid>
      <w:tr w:rsidR="00AB3809" w14:paraId="1B3A0EA3" w14:textId="77777777" w:rsidTr="00AB3809">
        <w:trPr>
          <w:trHeight w:val="1464"/>
        </w:trPr>
        <w:tc>
          <w:tcPr>
            <w:tcW w:w="1316" w:type="dxa"/>
          </w:tcPr>
          <w:p w14:paraId="3C73F76F" w14:textId="77777777" w:rsidR="00AB3809" w:rsidRDefault="00AB3809" w:rsidP="00AF7A8A">
            <w:r>
              <w:rPr>
                <w:noProof/>
              </w:rPr>
              <w:drawing>
                <wp:inline distT="0" distB="0" distL="0" distR="0" wp14:anchorId="6F39A02B" wp14:editId="10C273DB">
                  <wp:extent cx="781050" cy="781050"/>
                  <wp:effectExtent l="19050" t="0" r="0" b="0"/>
                  <wp:docPr id="75" name="irc_mi" descr="http://www.designofsignage.com/application/symbol/hands/image/600x600/hand-6-s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esignofsignage.com/application/symbol/hands/image/600x600/hand-6-s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</w:tcPr>
          <w:p w14:paraId="47E82003" w14:textId="77777777" w:rsidR="00AB3809" w:rsidRDefault="00620A9B" w:rsidP="00AF7A8A">
            <w:pPr>
              <w:jc w:val="center"/>
            </w:pPr>
            <w:r>
              <w:pict w14:anchorId="0EE35122">
                <v:shape id="_x0000_i1030" type="#_x0000_t136" style="width:44pt;height:71.5pt" fillcolor="#b2b2b2" strokecolor="#33c" strokeweight="1pt">
                  <v:fill opacity=".5"/>
                  <v:shadow on="t" color="#99f" offset="3pt"/>
                  <v:textpath style="font-family:&quot;Arial Black&quot;;v-text-kern:t" trim="t" fitpath="t" string="6"/>
                </v:shape>
              </w:pict>
            </w:r>
          </w:p>
        </w:tc>
        <w:tc>
          <w:tcPr>
            <w:tcW w:w="1979" w:type="dxa"/>
          </w:tcPr>
          <w:p w14:paraId="2F20DFE5" w14:textId="77777777" w:rsidR="00AB3809" w:rsidRDefault="00AB3809" w:rsidP="00AB380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AC3E26" wp14:editId="07D90582">
                  <wp:extent cx="862824" cy="847725"/>
                  <wp:effectExtent l="19050" t="0" r="0" b="0"/>
                  <wp:docPr id="158" name="irc_mi" descr="http://www.clker.com/cliparts/Y/O/V/X/F/D/dice-6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ker.com/cliparts/Y/O/V/X/F/D/dice-6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824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809" w14:paraId="6F189B9E" w14:textId="77777777" w:rsidTr="00AB3809">
        <w:trPr>
          <w:trHeight w:val="1509"/>
        </w:trPr>
        <w:tc>
          <w:tcPr>
            <w:tcW w:w="1316" w:type="dxa"/>
          </w:tcPr>
          <w:p w14:paraId="1D5050C5" w14:textId="77777777" w:rsidR="00AB3809" w:rsidRDefault="00AB3809" w:rsidP="00AF7A8A">
            <w:r>
              <w:rPr>
                <w:noProof/>
              </w:rPr>
              <w:drawing>
                <wp:inline distT="0" distB="0" distL="0" distR="0" wp14:anchorId="2BB50D91" wp14:editId="5BD63623">
                  <wp:extent cx="704850" cy="704850"/>
                  <wp:effectExtent l="19050" t="0" r="0" b="0"/>
                  <wp:docPr id="198" name="irc_mi" descr="http://www.designofsignage.com/application/symbol/hands/image/600x600/hand-7-sev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esignofsignage.com/application/symbol/hands/image/600x600/hand-7-sev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</w:tcPr>
          <w:p w14:paraId="2D3748F8" w14:textId="77777777" w:rsidR="00AB3809" w:rsidRDefault="00620A9B" w:rsidP="00AF7A8A">
            <w:pPr>
              <w:jc w:val="center"/>
            </w:pPr>
            <w:r>
              <w:pict w14:anchorId="43E7BAFA">
                <v:shape id="_x0000_i1031" type="#_x0000_t136" style="width:46.5pt;height:65.5pt" fillcolor="#b2b2b2" strokecolor="#33c" strokeweight="1pt">
                  <v:fill opacity=".5"/>
                  <v:shadow on="t" color="#99f" offset="3pt"/>
                  <v:textpath style="font-family:&quot;Arial Black&quot;;v-text-kern:t" trim="t" fitpath="t" string="7"/>
                </v:shape>
              </w:pict>
            </w:r>
          </w:p>
        </w:tc>
        <w:tc>
          <w:tcPr>
            <w:tcW w:w="1979" w:type="dxa"/>
          </w:tcPr>
          <w:p w14:paraId="3CF71CCC" w14:textId="77777777" w:rsidR="00AB3809" w:rsidRDefault="00AB3809" w:rsidP="00AB3809">
            <w:r>
              <w:rPr>
                <w:noProof/>
              </w:rPr>
              <w:drawing>
                <wp:inline distT="0" distB="0" distL="0" distR="0" wp14:anchorId="2BFCCFA1" wp14:editId="1CB61FEB">
                  <wp:extent cx="806777" cy="962025"/>
                  <wp:effectExtent l="19050" t="0" r="0" b="0"/>
                  <wp:docPr id="163" name="irc_mi" descr="http://ideaglow.wpengine.com/wp-content/uploads/2013/08/7-with-baby-chi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deaglow.wpengine.com/wp-content/uploads/2013/08/7-with-baby-chic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777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809" w14:paraId="2B7AC435" w14:textId="77777777" w:rsidTr="00AB3809">
        <w:trPr>
          <w:trHeight w:val="1404"/>
        </w:trPr>
        <w:tc>
          <w:tcPr>
            <w:tcW w:w="1316" w:type="dxa"/>
          </w:tcPr>
          <w:p w14:paraId="1E16F09D" w14:textId="77777777" w:rsidR="00AB3809" w:rsidRDefault="00AB3809" w:rsidP="00AF7A8A">
            <w:r>
              <w:rPr>
                <w:noProof/>
              </w:rPr>
              <w:drawing>
                <wp:inline distT="0" distB="0" distL="0" distR="0" wp14:anchorId="11F33857" wp14:editId="3AC51D66">
                  <wp:extent cx="762000" cy="762000"/>
                  <wp:effectExtent l="19050" t="0" r="0" b="0"/>
                  <wp:docPr id="195" name="irc_mi" descr="http://www.designofsignage.com/application/symbol/hands/image/600x600/hand-8-e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esignofsignage.com/application/symbol/hands/image/600x600/hand-8-eig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</w:tcPr>
          <w:p w14:paraId="71198662" w14:textId="77777777" w:rsidR="00AB3809" w:rsidRDefault="00620A9B" w:rsidP="00AF7A8A">
            <w:pPr>
              <w:jc w:val="center"/>
            </w:pPr>
            <w:r>
              <w:pict w14:anchorId="3705A9F2">
                <v:shape id="_x0000_i1032" type="#_x0000_t136" style="width:39.5pt;height:68pt" fillcolor="#b2b2b2" strokecolor="#33c" strokeweight="1pt">
                  <v:fill opacity=".5"/>
                  <v:shadow on="t" color="#99f" offset="3pt"/>
                  <v:textpath style="font-family:&quot;Arial Black&quot;;v-text-kern:t" trim="t" fitpath="t" string="8"/>
                </v:shape>
              </w:pict>
            </w:r>
          </w:p>
        </w:tc>
        <w:tc>
          <w:tcPr>
            <w:tcW w:w="1979" w:type="dxa"/>
          </w:tcPr>
          <w:p w14:paraId="7B454526" w14:textId="77777777" w:rsidR="00AB3809" w:rsidRDefault="00AB3809" w:rsidP="00AB3809">
            <w:r>
              <w:rPr>
                <w:noProof/>
              </w:rPr>
              <w:drawing>
                <wp:inline distT="0" distB="0" distL="0" distR="0" wp14:anchorId="6F558539" wp14:editId="3EE4D385">
                  <wp:extent cx="1053712" cy="1027566"/>
                  <wp:effectExtent l="19050" t="0" r="0" b="0"/>
                  <wp:docPr id="181" name="irc_mi" descr="http://4.bp.blogspot.com/-STLtk9GwBMI/USzvchhUAoI/AAAAAAAACHY/ugYAs_JXLew/s1600/octop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4.bp.blogspot.com/-STLtk9GwBMI/USzvchhUAoI/AAAAAAAACHY/ugYAs_JXLew/s1600/octop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487" cy="1028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809" w14:paraId="029D1771" w14:textId="77777777" w:rsidTr="00AB3809">
        <w:trPr>
          <w:trHeight w:val="1494"/>
        </w:trPr>
        <w:tc>
          <w:tcPr>
            <w:tcW w:w="1316" w:type="dxa"/>
          </w:tcPr>
          <w:p w14:paraId="1FC5F368" w14:textId="77777777" w:rsidR="00AB3809" w:rsidRDefault="00AB3809" w:rsidP="00AF7A8A">
            <w:r>
              <w:rPr>
                <w:noProof/>
              </w:rPr>
              <w:drawing>
                <wp:inline distT="0" distB="0" distL="0" distR="0" wp14:anchorId="6B9359E0" wp14:editId="0EEBC7EF">
                  <wp:extent cx="752475" cy="752475"/>
                  <wp:effectExtent l="19050" t="0" r="9525" b="0"/>
                  <wp:docPr id="189" name="irc_mi" descr="http://www.designofsignage.com/application/symbol/hands/image/600x600/hand-9-n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esignofsignage.com/application/symbol/hands/image/600x600/hand-9-n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</w:tcPr>
          <w:p w14:paraId="0817A192" w14:textId="77777777" w:rsidR="00AB3809" w:rsidRDefault="00620A9B" w:rsidP="00AF7A8A">
            <w:pPr>
              <w:jc w:val="center"/>
            </w:pPr>
            <w:r>
              <w:pict w14:anchorId="0661E27C">
                <v:shape id="_x0000_i1033" type="#_x0000_t136" style="width:39.5pt;height:72.5pt" fillcolor="#b2b2b2" strokecolor="#33c" strokeweight="1pt">
                  <v:fill opacity=".5"/>
                  <v:shadow on="t" color="#99f" offset="3pt"/>
                  <v:textpath style="font-family:&quot;Arial Black&quot;;v-text-kern:t" trim="t" fitpath="t" string="9"/>
                </v:shape>
              </w:pict>
            </w:r>
          </w:p>
        </w:tc>
        <w:tc>
          <w:tcPr>
            <w:tcW w:w="1979" w:type="dxa"/>
          </w:tcPr>
          <w:p w14:paraId="0D9E07C7" w14:textId="77777777" w:rsidR="00AB3809" w:rsidRDefault="00AB3809" w:rsidP="00AF7A8A">
            <w:r>
              <w:rPr>
                <w:noProof/>
              </w:rPr>
              <w:drawing>
                <wp:inline distT="0" distB="0" distL="0" distR="0" wp14:anchorId="743A6D89" wp14:editId="00890D58">
                  <wp:extent cx="982854" cy="666538"/>
                  <wp:effectExtent l="19050" t="0" r="7746" b="0"/>
                  <wp:docPr id="215" name="irc_mi" descr="http://upload.wikimedia.org/wikipedia/commons/9/9d/9ball_rack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9/9d/9ball_rack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25" cy="666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809" w14:paraId="7BDDB77A" w14:textId="77777777" w:rsidTr="00AB3809">
        <w:trPr>
          <w:trHeight w:val="1439"/>
        </w:trPr>
        <w:tc>
          <w:tcPr>
            <w:tcW w:w="1316" w:type="dxa"/>
          </w:tcPr>
          <w:p w14:paraId="5F98FBBA" w14:textId="77777777" w:rsidR="00AB3809" w:rsidRDefault="00AB3809" w:rsidP="00AF7A8A">
            <w:r>
              <w:rPr>
                <w:noProof/>
              </w:rPr>
              <w:drawing>
                <wp:inline distT="0" distB="0" distL="0" distR="0" wp14:anchorId="24D1A417" wp14:editId="1990C5E6">
                  <wp:extent cx="685800" cy="685800"/>
                  <wp:effectExtent l="19050" t="0" r="0" b="0"/>
                  <wp:docPr id="192" name="Picture 192" descr="https://encrypted-tbn3.gstatic.com/images?q=tbn:ANd9GcSo9tplLyYJuPyvd82un7cx5gmdCa1J2-2lBae93WptpyobX8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https://encrypted-tbn3.gstatic.com/images?q=tbn:ANd9GcSo9tplLyYJuPyvd82un7cx5gmdCa1J2-2lBae93WptpyobX8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</w:tcPr>
          <w:p w14:paraId="0AFDF8D3" w14:textId="77777777" w:rsidR="00AB3809" w:rsidRDefault="00620A9B" w:rsidP="00AF7A8A">
            <w:pPr>
              <w:jc w:val="center"/>
            </w:pPr>
            <w:r>
              <w:pict w14:anchorId="6204C8BB">
                <v:shape id="_x0000_i1034" type="#_x0000_t136" style="width:54pt;height:64pt" fillcolor="#b2b2b2" strokecolor="#33c" strokeweight="1pt">
                  <v:fill opacity=".5"/>
                  <v:shadow on="t" color="#99f" offset="3pt"/>
                  <v:textpath style="font-family:&quot;Arial Black&quot;;v-text-kern:t" trim="t" fitpath="t" string="10"/>
                </v:shape>
              </w:pict>
            </w:r>
          </w:p>
        </w:tc>
        <w:tc>
          <w:tcPr>
            <w:tcW w:w="1979" w:type="dxa"/>
          </w:tcPr>
          <w:p w14:paraId="4C3F707F" w14:textId="77777777" w:rsidR="00AB3809" w:rsidRDefault="00AB3809" w:rsidP="00AF7A8A"/>
          <w:p w14:paraId="38CB9AAB" w14:textId="77777777" w:rsidR="00AB3809" w:rsidRDefault="00AB3809" w:rsidP="00AF7A8A">
            <w:r w:rsidRPr="00AB3809">
              <w:rPr>
                <w:noProof/>
              </w:rPr>
              <w:drawing>
                <wp:inline distT="0" distB="0" distL="0" distR="0" wp14:anchorId="6C958AA8" wp14:editId="3FF53396">
                  <wp:extent cx="193554" cy="209550"/>
                  <wp:effectExtent l="19050" t="0" r="0" b="0"/>
                  <wp:docPr id="90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</w:rPr>
              <w:drawing>
                <wp:inline distT="0" distB="0" distL="0" distR="0" wp14:anchorId="3CC8D257" wp14:editId="7F3A2D11">
                  <wp:extent cx="193554" cy="209550"/>
                  <wp:effectExtent l="19050" t="0" r="0" b="0"/>
                  <wp:docPr id="91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</w:rPr>
              <w:drawing>
                <wp:inline distT="0" distB="0" distL="0" distR="0" wp14:anchorId="75DFE0BB" wp14:editId="28BD5401">
                  <wp:extent cx="193554" cy="209550"/>
                  <wp:effectExtent l="19050" t="0" r="0" b="0"/>
                  <wp:docPr id="92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</w:rPr>
              <w:drawing>
                <wp:inline distT="0" distB="0" distL="0" distR="0" wp14:anchorId="024C7DC3" wp14:editId="4B815BAF">
                  <wp:extent cx="193554" cy="209550"/>
                  <wp:effectExtent l="19050" t="0" r="0" b="0"/>
                  <wp:docPr id="93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</w:rPr>
              <w:drawing>
                <wp:inline distT="0" distB="0" distL="0" distR="0" wp14:anchorId="3CA72B1C" wp14:editId="742D962E">
                  <wp:extent cx="193554" cy="209550"/>
                  <wp:effectExtent l="19050" t="0" r="0" b="0"/>
                  <wp:docPr id="94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</w:rPr>
              <w:drawing>
                <wp:inline distT="0" distB="0" distL="0" distR="0" wp14:anchorId="13E747B8" wp14:editId="2AB70BA0">
                  <wp:extent cx="193554" cy="209550"/>
                  <wp:effectExtent l="19050" t="0" r="0" b="0"/>
                  <wp:docPr id="95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</w:rPr>
              <w:drawing>
                <wp:inline distT="0" distB="0" distL="0" distR="0" wp14:anchorId="4B45D24A" wp14:editId="50A14091">
                  <wp:extent cx="193554" cy="209550"/>
                  <wp:effectExtent l="19050" t="0" r="0" b="0"/>
                  <wp:docPr id="96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</w:rPr>
              <w:drawing>
                <wp:inline distT="0" distB="0" distL="0" distR="0" wp14:anchorId="5536D2CA" wp14:editId="3341809A">
                  <wp:extent cx="193554" cy="209550"/>
                  <wp:effectExtent l="19050" t="0" r="0" b="0"/>
                  <wp:docPr id="97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</w:rPr>
              <w:drawing>
                <wp:inline distT="0" distB="0" distL="0" distR="0" wp14:anchorId="72EF5907" wp14:editId="63374D83">
                  <wp:extent cx="193554" cy="209550"/>
                  <wp:effectExtent l="19050" t="0" r="0" b="0"/>
                  <wp:docPr id="98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</w:rPr>
              <w:drawing>
                <wp:inline distT="0" distB="0" distL="0" distR="0" wp14:anchorId="5BA5910D" wp14:editId="79BA803A">
                  <wp:extent cx="193554" cy="209550"/>
                  <wp:effectExtent l="19050" t="0" r="0" b="0"/>
                  <wp:docPr id="99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F9667D" w14:textId="77777777" w:rsidR="00AB3809" w:rsidRDefault="00AB3809" w:rsidP="00AB3809"/>
        </w:tc>
      </w:tr>
    </w:tbl>
    <w:p w14:paraId="03D4BD15" w14:textId="77777777" w:rsidR="00307464" w:rsidRDefault="00307464" w:rsidP="00517128">
      <w:pPr>
        <w:rPr>
          <w:noProof/>
        </w:rPr>
      </w:pPr>
    </w:p>
    <w:p w14:paraId="1366888D" w14:textId="77777777" w:rsidR="00307464" w:rsidRDefault="003D5C79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0/4 </w:t>
      </w:r>
      <w:r w:rsidRPr="003D1FA9">
        <w:rPr>
          <w:rFonts w:ascii="Comic Sans MS" w:hAnsi="Comic Sans MS"/>
          <w:b/>
          <w:u w:val="single"/>
        </w:rPr>
        <w:t>Count from a large group</w:t>
      </w:r>
    </w:p>
    <w:p w14:paraId="5F914C5B" w14:textId="77777777" w:rsidR="00AF6C47" w:rsidRDefault="00AF6C47" w:rsidP="00517128">
      <w:pPr>
        <w:rPr>
          <w:rFonts w:ascii="Comic Sans MS" w:hAnsi="Comic Sans MS"/>
          <w:b/>
        </w:rPr>
      </w:pPr>
    </w:p>
    <w:p w14:paraId="642B35AB" w14:textId="77777777" w:rsidR="00AF6C47" w:rsidRPr="003C6E79" w:rsidRDefault="003D1FA9" w:rsidP="00517128">
      <w:pPr>
        <w:rPr>
          <w:rFonts w:ascii="Comic Sans MS" w:hAnsi="Comic Sans MS"/>
        </w:rPr>
      </w:pPr>
      <w:r w:rsidRPr="003C6E79">
        <w:rPr>
          <w:rFonts w:ascii="Comic Sans MS" w:hAnsi="Comic Sans MS"/>
        </w:rPr>
        <w:t>Say the number as you count each object</w:t>
      </w:r>
    </w:p>
    <w:p w14:paraId="68B6CF90" w14:textId="77777777" w:rsidR="003D1FA9" w:rsidRPr="003C6E79" w:rsidRDefault="003D1FA9" w:rsidP="00517128">
      <w:pPr>
        <w:rPr>
          <w:rFonts w:ascii="Comic Sans MS" w:hAnsi="Comic Sans MS"/>
        </w:rPr>
      </w:pPr>
    </w:p>
    <w:p w14:paraId="4845BD79" w14:textId="77777777" w:rsidR="003D1FA9" w:rsidRPr="003C6E79" w:rsidRDefault="003D1FA9" w:rsidP="00517128">
      <w:pPr>
        <w:rPr>
          <w:rFonts w:ascii="Comic Sans MS" w:hAnsi="Comic Sans MS"/>
        </w:rPr>
      </w:pPr>
      <w:r w:rsidRPr="003C6E79">
        <w:rPr>
          <w:rFonts w:ascii="Comic Sans MS" w:hAnsi="Comic Sans MS"/>
        </w:rPr>
        <w:t>To select 6 from this group of children</w:t>
      </w:r>
    </w:p>
    <w:p w14:paraId="3682B5F5" w14:textId="66740594" w:rsidR="003D1FA9" w:rsidRDefault="00620A9B" w:rsidP="00517128">
      <w:pPr>
        <w:rPr>
          <w:rFonts w:ascii="Comic Sans MS" w:hAnsi="Comic Sans MS"/>
          <w:b/>
        </w:rPr>
      </w:pPr>
      <w:r>
        <w:rPr>
          <w:noProof/>
        </w:rPr>
        <w:pict w14:anchorId="772FD29E"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5088" type="#_x0000_t63" style="position:absolute;margin-left:99.85pt;margin-top:16.05pt;width:39.15pt;height:34.5pt;z-index:251887104" adj="7255,16936" fillcolor="#d6e3bc [1302]">
            <v:textbox>
              <w:txbxContent>
                <w:p w14:paraId="65A2B870" w14:textId="77777777" w:rsidR="003C6E79" w:rsidRPr="003C6E79" w:rsidRDefault="003C6E79" w:rsidP="003C6E79">
                  <w:pPr>
                    <w:jc w:val="center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 w:rsidRPr="003C6E79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 w14:anchorId="6DE81F47">
          <v:shape id="_x0000_s5089" type="#_x0000_t63" style="position:absolute;margin-left:8.8pt;margin-top:7.4pt;width:39.15pt;height:34.5pt;z-index:251888128" adj="31228,22038" fillcolor="#d6e3bc [1302]">
            <v:textbox>
              <w:txbxContent>
                <w:p w14:paraId="154893A7" w14:textId="77777777" w:rsidR="003C6E79" w:rsidRPr="003C6E79" w:rsidRDefault="003C6E79" w:rsidP="003C6E79">
                  <w:pPr>
                    <w:jc w:val="center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 w:rsidRPr="003C6E79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1</w:t>
                  </w:r>
                </w:p>
              </w:txbxContent>
            </v:textbox>
          </v:shape>
        </w:pict>
      </w:r>
    </w:p>
    <w:p w14:paraId="4F8B3A2A" w14:textId="014F6387" w:rsidR="003C6E79" w:rsidRDefault="00620A9B" w:rsidP="00517128">
      <w:pPr>
        <w:rPr>
          <w:rFonts w:ascii="Comic Sans MS" w:hAnsi="Comic Sans MS"/>
          <w:b/>
        </w:rPr>
      </w:pPr>
      <w:r>
        <w:rPr>
          <w:noProof/>
        </w:rPr>
        <w:pict w14:anchorId="7D04DD54">
          <v:shape id="_x0000_s5090" type="#_x0000_t63" style="position:absolute;margin-left:25pt;margin-top:10.25pt;width:39.15pt;height:34.5pt;z-index:251889152" adj="5241,19910" fillcolor="#d6e3bc [1302]">
            <v:textbox>
              <w:txbxContent>
                <w:p w14:paraId="6CFFD2DF" w14:textId="77777777" w:rsidR="003C6E79" w:rsidRPr="003C6E79" w:rsidRDefault="003C6E79" w:rsidP="003C6E79">
                  <w:pPr>
                    <w:jc w:val="center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 w:rsidRPr="003C6E79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 w14:anchorId="02D62F7A">
          <v:shape id="_x0000_s5093" type="#_x0000_t63" style="position:absolute;margin-left:143.5pt;margin-top:6.05pt;width:39.15pt;height:34.5pt;z-index:251892224" adj="5655,19440" fillcolor="#d6e3bc [1302]">
            <v:textbox>
              <w:txbxContent>
                <w:p w14:paraId="7D724AE7" w14:textId="77777777" w:rsidR="003C6E79" w:rsidRPr="003C6E79" w:rsidRDefault="003C6E79" w:rsidP="003C6E79">
                  <w:pPr>
                    <w:jc w:val="center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 w:rsidRPr="003C6E79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6</w:t>
                  </w:r>
                </w:p>
              </w:txbxContent>
            </v:textbox>
          </v:shape>
        </w:pict>
      </w:r>
    </w:p>
    <w:p w14:paraId="2B434602" w14:textId="6972B5E1" w:rsidR="003C6E79" w:rsidRDefault="00620A9B" w:rsidP="00517128">
      <w:pPr>
        <w:rPr>
          <w:rFonts w:ascii="Comic Sans MS" w:hAnsi="Comic Sans MS"/>
          <w:b/>
        </w:rPr>
      </w:pPr>
      <w:r>
        <w:rPr>
          <w:noProof/>
        </w:rPr>
        <w:pict w14:anchorId="62732A6F">
          <v:shape id="_x0000_s5092" type="#_x0000_t63" style="position:absolute;margin-left:37.3pt;margin-top:8.45pt;width:39.15pt;height:34.5pt;z-index:251891200" adj="5655,19440" fillcolor="#d6e3bc [1302]">
            <v:textbox>
              <w:txbxContent>
                <w:p w14:paraId="0A246BC3" w14:textId="77777777" w:rsidR="003C6E79" w:rsidRPr="003C6E79" w:rsidRDefault="003C6E79" w:rsidP="003C6E79">
                  <w:pPr>
                    <w:jc w:val="center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 w:rsidRPr="003C6E79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 w14:anchorId="3EABDE12">
          <v:shape id="_x0000_s5091" type="#_x0000_t63" style="position:absolute;margin-left:103.4pt;margin-top:4.3pt;width:39.15pt;height:34.5pt;z-index:251890176" adj="-9352,3913" fillcolor="#d6e3bc [1302]">
            <v:textbox>
              <w:txbxContent>
                <w:p w14:paraId="61518FD4" w14:textId="77777777" w:rsidR="003C6E79" w:rsidRPr="003C6E79" w:rsidRDefault="003C6E79" w:rsidP="003C6E79">
                  <w:pPr>
                    <w:jc w:val="center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 w:rsidRPr="003C6E79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5</w:t>
                  </w:r>
                </w:p>
              </w:txbxContent>
            </v:textbox>
          </v:shape>
        </w:pict>
      </w:r>
    </w:p>
    <w:p w14:paraId="4EE19204" w14:textId="373462B4" w:rsidR="003C6E79" w:rsidRDefault="003C6E79" w:rsidP="00517128">
      <w:pPr>
        <w:rPr>
          <w:rFonts w:ascii="Comic Sans MS" w:hAnsi="Comic Sans MS"/>
          <w:b/>
        </w:rPr>
      </w:pPr>
    </w:p>
    <w:p w14:paraId="3EAB94BF" w14:textId="43F3F6C9" w:rsidR="003C6E79" w:rsidRDefault="003C6E79" w:rsidP="00517128">
      <w:pPr>
        <w:rPr>
          <w:rFonts w:ascii="Comic Sans MS" w:hAnsi="Comic Sans MS"/>
          <w:b/>
        </w:rPr>
      </w:pPr>
    </w:p>
    <w:p w14:paraId="45B4B564" w14:textId="6D4ACBA0" w:rsidR="00620A9B" w:rsidRDefault="00620A9B" w:rsidP="00517128">
      <w:pPr>
        <w:rPr>
          <w:rFonts w:ascii="Comic Sans MS" w:hAnsi="Comic Sans MS"/>
          <w:b/>
        </w:rPr>
      </w:pPr>
    </w:p>
    <w:p w14:paraId="42D39CAF" w14:textId="77777777" w:rsidR="00620A9B" w:rsidRDefault="00620A9B" w:rsidP="00517128">
      <w:pPr>
        <w:rPr>
          <w:rFonts w:ascii="Comic Sans MS" w:hAnsi="Comic Sans MS"/>
          <w:b/>
        </w:rPr>
      </w:pPr>
    </w:p>
    <w:p w14:paraId="4B2EC854" w14:textId="77777777" w:rsidR="00620A9B" w:rsidRDefault="00620A9B" w:rsidP="00517128">
      <w:pPr>
        <w:rPr>
          <w:rFonts w:ascii="Comic Sans MS" w:hAnsi="Comic Sans MS"/>
          <w:b/>
        </w:rPr>
      </w:pPr>
    </w:p>
    <w:p w14:paraId="5CC827CA" w14:textId="77777777" w:rsidR="00620A9B" w:rsidRDefault="00620A9B" w:rsidP="00517128">
      <w:pPr>
        <w:rPr>
          <w:rFonts w:ascii="Comic Sans MS" w:hAnsi="Comic Sans MS"/>
          <w:b/>
        </w:rPr>
      </w:pPr>
    </w:p>
    <w:p w14:paraId="05AB5218" w14:textId="77777777" w:rsidR="00620A9B" w:rsidRDefault="00620A9B" w:rsidP="00517128">
      <w:pPr>
        <w:rPr>
          <w:rFonts w:ascii="Comic Sans MS" w:hAnsi="Comic Sans MS"/>
          <w:b/>
        </w:rPr>
      </w:pPr>
    </w:p>
    <w:p w14:paraId="187910CD" w14:textId="77777777" w:rsidR="00620A9B" w:rsidRDefault="00620A9B" w:rsidP="00517128">
      <w:pPr>
        <w:rPr>
          <w:rFonts w:ascii="Comic Sans MS" w:hAnsi="Comic Sans MS"/>
          <w:b/>
        </w:rPr>
      </w:pPr>
    </w:p>
    <w:p w14:paraId="77865725" w14:textId="77777777" w:rsidR="00620A9B" w:rsidRDefault="00620A9B" w:rsidP="00517128">
      <w:pPr>
        <w:rPr>
          <w:rFonts w:ascii="Comic Sans MS" w:hAnsi="Comic Sans MS"/>
          <w:b/>
        </w:rPr>
      </w:pPr>
    </w:p>
    <w:p w14:paraId="0B26B507" w14:textId="00318725" w:rsidR="003C6E79" w:rsidRPr="00620A9B" w:rsidRDefault="003C6E79" w:rsidP="00620A9B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0/5 </w:t>
      </w:r>
      <w:r w:rsidRPr="00412B06">
        <w:rPr>
          <w:rFonts w:ascii="Comic Sans MS" w:hAnsi="Comic Sans MS"/>
          <w:b/>
          <w:u w:val="single"/>
        </w:rPr>
        <w:t>Select the numeral</w:t>
      </w:r>
      <w:r w:rsidR="00620A9B">
        <w:rPr>
          <w:rFonts w:ascii="Comic Sans MS" w:hAnsi="Comic Sans MS"/>
          <w:b/>
        </w:rPr>
        <w:t xml:space="preserve">    </w:t>
      </w:r>
      <w:bookmarkStart w:id="0" w:name="_GoBack"/>
      <w:bookmarkEnd w:id="0"/>
      <w:r w:rsidR="00412B06" w:rsidRPr="0093282A">
        <w:rPr>
          <w:rFonts w:ascii="Comic Sans MS" w:hAnsi="Comic Sans MS"/>
          <w:b/>
          <w:color w:val="FF0000"/>
        </w:rPr>
        <w:t>Check!!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53"/>
        <w:gridCol w:w="1927"/>
        <w:gridCol w:w="663"/>
        <w:gridCol w:w="2285"/>
      </w:tblGrid>
      <w:tr w:rsidR="001F4C1E" w14:paraId="434C72AD" w14:textId="77777777" w:rsidTr="0093282A">
        <w:tc>
          <w:tcPr>
            <w:tcW w:w="353" w:type="dxa"/>
            <w:vAlign w:val="center"/>
          </w:tcPr>
          <w:p w14:paraId="66FB8ECE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3</w:t>
            </w:r>
          </w:p>
        </w:tc>
        <w:tc>
          <w:tcPr>
            <w:tcW w:w="1927" w:type="dxa"/>
          </w:tcPr>
          <w:p w14:paraId="5BA256B1" w14:textId="77777777" w:rsidR="00412B06" w:rsidRDefault="001F4C1E" w:rsidP="0042508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00AFDFA1" wp14:editId="7622CA13">
                  <wp:extent cx="1076325" cy="920915"/>
                  <wp:effectExtent l="19050" t="0" r="9525" b="0"/>
                  <wp:docPr id="88" name="Picture 88" descr="http://gitikapartington.files.wordpress.com/2011/12/3-french-he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gitikapartington.files.wordpress.com/2011/12/3-french-he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570" cy="927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  <w:vAlign w:val="center"/>
          </w:tcPr>
          <w:p w14:paraId="7DE4A6AE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9</w:t>
            </w:r>
          </w:p>
        </w:tc>
        <w:tc>
          <w:tcPr>
            <w:tcW w:w="2285" w:type="dxa"/>
          </w:tcPr>
          <w:p w14:paraId="47DB4E02" w14:textId="77777777" w:rsidR="00412B06" w:rsidRDefault="001F4C1E" w:rsidP="0042508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2FAF29A6" wp14:editId="6DDD9626">
                  <wp:extent cx="889645" cy="952500"/>
                  <wp:effectExtent l="19050" t="0" r="5705" b="0"/>
                  <wp:docPr id="106" name="irc_mi" descr="http://www.10millionmiles.com/wp-content/uploads/2008/01/9thda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10millionmiles.com/wp-content/uploads/2008/01/9thda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4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C1E" w14:paraId="7D794397" w14:textId="77777777" w:rsidTr="0093282A">
        <w:tc>
          <w:tcPr>
            <w:tcW w:w="353" w:type="dxa"/>
            <w:vAlign w:val="center"/>
          </w:tcPr>
          <w:p w14:paraId="66D8296B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</w:t>
            </w:r>
          </w:p>
        </w:tc>
        <w:tc>
          <w:tcPr>
            <w:tcW w:w="1927" w:type="dxa"/>
          </w:tcPr>
          <w:p w14:paraId="0DB9CE28" w14:textId="77777777" w:rsidR="00412B06" w:rsidRDefault="00E44E2A" w:rsidP="0042508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68D62FA1" wp14:editId="7BEE2F31">
                  <wp:extent cx="838200" cy="897582"/>
                  <wp:effectExtent l="19050" t="0" r="0" b="0"/>
                  <wp:docPr id="82" name="irc_mi" descr="http://www.birdorable.com/blog/img/12days_partrid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irdorable.com/blog/img/12days_partrid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97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  <w:vAlign w:val="center"/>
          </w:tcPr>
          <w:p w14:paraId="2C2697AB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7</w:t>
            </w:r>
          </w:p>
        </w:tc>
        <w:tc>
          <w:tcPr>
            <w:tcW w:w="2285" w:type="dxa"/>
          </w:tcPr>
          <w:p w14:paraId="5F954B5E" w14:textId="77777777" w:rsidR="00412B06" w:rsidRDefault="001F4C1E" w:rsidP="0042508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7B9566BB" wp14:editId="2D92FE8F">
                  <wp:extent cx="1317958" cy="939877"/>
                  <wp:effectExtent l="19050" t="0" r="0" b="0"/>
                  <wp:docPr id="4" name="irc_mi" descr="http://www.hitechanswers.net/wp-content/uploads/2012/12/seven-swans-a-swimm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hitechanswers.net/wp-content/uploads/2012/12/seven-swans-a-swimm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762" cy="94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C1E" w14:paraId="7B2A70B3" w14:textId="77777777" w:rsidTr="0093282A">
        <w:tc>
          <w:tcPr>
            <w:tcW w:w="353" w:type="dxa"/>
            <w:vAlign w:val="center"/>
          </w:tcPr>
          <w:p w14:paraId="3022EE05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</w:t>
            </w:r>
          </w:p>
        </w:tc>
        <w:tc>
          <w:tcPr>
            <w:tcW w:w="1927" w:type="dxa"/>
          </w:tcPr>
          <w:p w14:paraId="4711FA87" w14:textId="77777777" w:rsidR="00412B06" w:rsidRDefault="00E44E2A" w:rsidP="0042508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7B3C79B4" wp14:editId="5A15F2B6">
                  <wp:extent cx="893072" cy="895350"/>
                  <wp:effectExtent l="19050" t="0" r="2278" b="0"/>
                  <wp:docPr id="85" name="irc_mi" descr="http://imgcdn.geocaching.com/cache/d8798a3b-8a3c-4175-9a62-a69b8c3b80a1.gif?rnd=0.7165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cdn.geocaching.com/cache/d8798a3b-8a3c-4175-9a62-a69b8c3b80a1.gif?rnd=0.7165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7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  <w:vAlign w:val="center"/>
          </w:tcPr>
          <w:p w14:paraId="17C4D62D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6</w:t>
            </w:r>
          </w:p>
        </w:tc>
        <w:tc>
          <w:tcPr>
            <w:tcW w:w="2285" w:type="dxa"/>
          </w:tcPr>
          <w:p w14:paraId="75593A9C" w14:textId="77777777" w:rsidR="00412B06" w:rsidRDefault="001F4C1E" w:rsidP="0042508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170D27EE" wp14:editId="6EC199F1">
                  <wp:extent cx="1114425" cy="1114425"/>
                  <wp:effectExtent l="19050" t="0" r="9525" b="0"/>
                  <wp:docPr id="3" name="irc_mi" descr="http://rlv.zcache.com/6_geese_a_laying_invite-r451b77057bd54e9cb0af1b3e982ba4bb_imtqg_8byvr_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rlv.zcache.com/6_geese_a_laying_invite-r451b77057bd54e9cb0af1b3e982ba4bb_imtqg_8byvr_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C1E" w14:paraId="6142F8C6" w14:textId="77777777" w:rsidTr="0093282A">
        <w:tc>
          <w:tcPr>
            <w:tcW w:w="353" w:type="dxa"/>
            <w:vAlign w:val="center"/>
          </w:tcPr>
          <w:p w14:paraId="263270F3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5</w:t>
            </w:r>
          </w:p>
        </w:tc>
        <w:tc>
          <w:tcPr>
            <w:tcW w:w="1927" w:type="dxa"/>
          </w:tcPr>
          <w:p w14:paraId="7823DFBC" w14:textId="77777777" w:rsidR="00412B06" w:rsidRDefault="001F4C1E" w:rsidP="0042508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143BB381" wp14:editId="51622691">
                  <wp:extent cx="914522" cy="923925"/>
                  <wp:effectExtent l="19050" t="0" r="0" b="0"/>
                  <wp:docPr id="2" name="irc_mi" descr="http://thesassylibrarian.files.wordpress.com/2011/12/5_fivegoldrings_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esassylibrarian.files.wordpress.com/2011/12/5_fivegoldrings_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096" cy="925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  <w:vAlign w:val="center"/>
          </w:tcPr>
          <w:p w14:paraId="134B17C0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</w:t>
            </w:r>
          </w:p>
        </w:tc>
        <w:tc>
          <w:tcPr>
            <w:tcW w:w="2285" w:type="dxa"/>
          </w:tcPr>
          <w:p w14:paraId="42DADC51" w14:textId="77777777" w:rsidR="00412B06" w:rsidRDefault="00620A9B" w:rsidP="00FD279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w:pict w14:anchorId="3D6E6630">
                <v:shape id="_x0000_s5108" type="#_x0000_t32" style="position:absolute;left:0;text-align:left;margin-left:173.55pt;margin-top:21.4pt;width:0;height:15.75pt;flip:y;z-index:251951616;mso-position-horizontal-relative:text;mso-position-vertical-relative:text" o:connectortype="straight">
                  <v:stroke endarrow="block"/>
                </v:shape>
              </w:pict>
            </w:r>
            <w:r w:rsidR="00C83E2E" w:rsidRPr="00C83E2E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4F530D4A" wp14:editId="40319F28">
                  <wp:extent cx="1317991" cy="923925"/>
                  <wp:effectExtent l="19050" t="0" r="0" b="0"/>
                  <wp:docPr id="61" name="irc_mi" descr="http://4.bp.blogspot.com/_2LBhxpmHVIc/TQ07Z6KwMMI/AAAAAAAABmA/oGOiPasKwGY/s1600/9947_f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4.bp.blogspot.com/_2LBhxpmHVIc/TQ07Z6KwMMI/AAAAAAAABmA/oGOiPasKwGY/s1600/9947_f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991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C1E" w14:paraId="6683F297" w14:textId="77777777" w:rsidTr="0093282A">
        <w:tc>
          <w:tcPr>
            <w:tcW w:w="353" w:type="dxa"/>
            <w:vAlign w:val="center"/>
          </w:tcPr>
          <w:p w14:paraId="614EAC9A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</w:t>
            </w:r>
          </w:p>
        </w:tc>
        <w:tc>
          <w:tcPr>
            <w:tcW w:w="1927" w:type="dxa"/>
          </w:tcPr>
          <w:p w14:paraId="224086A2" w14:textId="77777777" w:rsidR="00412B06" w:rsidRDefault="001F4C1E" w:rsidP="0042508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4AB3A21D" wp14:editId="685F118B">
                  <wp:extent cx="770483" cy="1047750"/>
                  <wp:effectExtent l="19050" t="0" r="0" b="0"/>
                  <wp:docPr id="1" name="irc_mi" descr="http://thestoryofliberty.homestead.com/Four_Calling_Bi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estoryofliberty.homestead.com/Four_Calling_Bi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339" cy="1051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  <w:vAlign w:val="center"/>
          </w:tcPr>
          <w:p w14:paraId="2079C3E7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8</w:t>
            </w:r>
          </w:p>
        </w:tc>
        <w:tc>
          <w:tcPr>
            <w:tcW w:w="2285" w:type="dxa"/>
          </w:tcPr>
          <w:p w14:paraId="7A5D4098" w14:textId="77777777" w:rsidR="00412B06" w:rsidRDefault="00FD2791" w:rsidP="00425080">
            <w:pPr>
              <w:jc w:val="center"/>
              <w:rPr>
                <w:rFonts w:ascii="Comic Sans MS" w:hAnsi="Comic Sans MS"/>
                <w:b/>
              </w:rPr>
            </w:pPr>
            <w:r w:rsidRPr="00FD2791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2230E7A0" wp14:editId="4932AEB4">
                  <wp:extent cx="1220472" cy="904875"/>
                  <wp:effectExtent l="19050" t="0" r="0" b="0"/>
                  <wp:docPr id="57" name="irc_mi" descr="http://justapinchassets.com/images/photo/4/4/4/0/2/large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justapinchassets.com/images/photo/4/4/4/0/2/large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FE6FEE" w14:textId="77777777" w:rsidR="003C6E79" w:rsidRDefault="00620A9B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 w14:anchorId="38651778">
          <v:shape id="_x0000_s5118" type="#_x0000_t32" style="position:absolute;margin-left:-12.85pt;margin-top:12pt;width:282.75pt;height:0;z-index:251962880;mso-position-horizontal-relative:text;mso-position-vertical-relative:text" o:connectortype="straight"/>
        </w:pict>
      </w:r>
    </w:p>
    <w:p w14:paraId="3218FEF0" w14:textId="77777777" w:rsidR="00425080" w:rsidRDefault="00425080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0/6 </w:t>
      </w:r>
      <w:r w:rsidRPr="0093282A">
        <w:rPr>
          <w:rFonts w:ascii="Comic Sans MS" w:hAnsi="Comic Sans MS"/>
          <w:b/>
          <w:u w:val="single"/>
        </w:rPr>
        <w:t>Count a number of objects</w:t>
      </w:r>
    </w:p>
    <w:p w14:paraId="03F9123C" w14:textId="77777777" w:rsidR="00522271" w:rsidRDefault="00522271" w:rsidP="00517128">
      <w:pPr>
        <w:rPr>
          <w:rFonts w:ascii="Comic Sans MS" w:hAnsi="Comic Sans MS"/>
          <w:b/>
        </w:rPr>
      </w:pPr>
    </w:p>
    <w:p w14:paraId="053D417F" w14:textId="77777777" w:rsidR="00522271" w:rsidRDefault="00522271" w:rsidP="00517128">
      <w:pPr>
        <w:rPr>
          <w:rFonts w:ascii="Comic Sans MS" w:hAnsi="Comic Sans MS"/>
        </w:rPr>
      </w:pPr>
      <w:r w:rsidRPr="00522271">
        <w:rPr>
          <w:rFonts w:ascii="Comic Sans MS" w:hAnsi="Comic Sans MS"/>
        </w:rPr>
        <w:t>Say and count</w:t>
      </w:r>
      <w:r>
        <w:rPr>
          <w:rFonts w:ascii="Comic Sans MS" w:hAnsi="Comic Sans MS"/>
        </w:rPr>
        <w:t xml:space="preserve"> to find how many balls here</w:t>
      </w:r>
    </w:p>
    <w:p w14:paraId="1A06535F" w14:textId="77777777" w:rsidR="00522271" w:rsidRDefault="00522271" w:rsidP="0051712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899392" behindDoc="1" locked="0" layoutInCell="1" allowOverlap="1" wp14:anchorId="19421589" wp14:editId="1740F26D">
            <wp:simplePos x="0" y="0"/>
            <wp:positionH relativeFrom="column">
              <wp:posOffset>989330</wp:posOffset>
            </wp:positionH>
            <wp:positionV relativeFrom="paragraph">
              <wp:posOffset>121920</wp:posOffset>
            </wp:positionV>
            <wp:extent cx="533400" cy="533400"/>
            <wp:effectExtent l="19050" t="0" r="0" b="0"/>
            <wp:wrapTight wrapText="bothSides">
              <wp:wrapPolygon edited="0">
                <wp:start x="-771" y="0"/>
                <wp:lineTo x="-771" y="20829"/>
                <wp:lineTo x="21600" y="20829"/>
                <wp:lineTo x="21600" y="0"/>
                <wp:lineTo x="-771" y="0"/>
              </wp:wrapPolygon>
            </wp:wrapTight>
            <wp:docPr id="7" name="irc_mi" descr="http://cdn.sweatband.com/Longridge_Foam_Practice_Balls_longridge_practice_foam_balls_single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sweatband.com/Longridge_Foam_Practice_Balls_longridge_practice_foam_balls_single_2000x200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FB919C2" w14:textId="77777777" w:rsidR="00522271" w:rsidRDefault="00620A9B" w:rsidP="0051712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pict w14:anchorId="31A10848">
          <v:shape id="_x0000_s5097" type="#_x0000_t63" style="position:absolute;margin-left:100.5pt;margin-top:13.9pt;width:23.55pt;height:23.5pt;z-index:251908608" adj="4678,18199">
            <v:textbox style="mso-next-textbox:#_x0000_s5097">
              <w:txbxContent>
                <w:p w14:paraId="210224AA" w14:textId="77777777" w:rsidR="0093282A" w:rsidRPr="0093282A" w:rsidRDefault="0093282A" w:rsidP="0093282A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3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</w:rPr>
        <w:pict w14:anchorId="09C76CFB">
          <v:shape id="_x0000_s5096" type="#_x0000_t63" style="position:absolute;margin-left:35.25pt;margin-top:1.9pt;width:23.55pt;height:24.25pt;z-index:251907584" adj="4678,17636">
            <v:textbox style="mso-next-textbox:#_x0000_s5096">
              <w:txbxContent>
                <w:p w14:paraId="0184E2B3" w14:textId="77777777" w:rsidR="0093282A" w:rsidRPr="0093282A" w:rsidRDefault="0093282A" w:rsidP="0093282A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2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</w:rPr>
        <w:pict w14:anchorId="42AC7CDA">
          <v:shape id="_x0000_s5094" type="#_x0000_t63" style="position:absolute;margin-left:-41.25pt;margin-top:8.65pt;width:23.55pt;height:22pt;z-index:251906560" adj="4678,19440">
            <v:textbox style="mso-next-textbox:#_x0000_s5094">
              <w:txbxContent>
                <w:p w14:paraId="423B9344" w14:textId="77777777" w:rsidR="00E95822" w:rsidRPr="0093282A" w:rsidRDefault="00E95822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93282A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1</w:t>
                  </w:r>
                </w:p>
              </w:txbxContent>
            </v:textbox>
          </v:shape>
        </w:pict>
      </w:r>
      <w:r w:rsidR="00522271">
        <w:rPr>
          <w:noProof/>
        </w:rPr>
        <w:drawing>
          <wp:anchor distT="0" distB="0" distL="114300" distR="114300" simplePos="0" relativeHeight="251903488" behindDoc="1" locked="0" layoutInCell="1" allowOverlap="1" wp14:anchorId="6E3E7C5A" wp14:editId="6E357BA2">
            <wp:simplePos x="0" y="0"/>
            <wp:positionH relativeFrom="column">
              <wp:posOffset>1827530</wp:posOffset>
            </wp:positionH>
            <wp:positionV relativeFrom="paragraph">
              <wp:posOffset>62230</wp:posOffset>
            </wp:positionV>
            <wp:extent cx="533400" cy="533400"/>
            <wp:effectExtent l="19050" t="0" r="0" b="0"/>
            <wp:wrapTight wrapText="bothSides">
              <wp:wrapPolygon edited="0">
                <wp:start x="-771" y="0"/>
                <wp:lineTo x="-771" y="20829"/>
                <wp:lineTo x="21600" y="20829"/>
                <wp:lineTo x="21600" y="0"/>
                <wp:lineTo x="-771" y="0"/>
              </wp:wrapPolygon>
            </wp:wrapTight>
            <wp:docPr id="9" name="irc_mi" descr="http://cdn.sweatband.com/Longridge_Foam_Practice_Balls_longridge_practice_foam_balls_single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sweatband.com/Longridge_Foam_Practice_Balls_longridge_practice_foam_balls_single_2000x200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2271">
        <w:rPr>
          <w:noProof/>
        </w:rPr>
        <w:drawing>
          <wp:anchor distT="0" distB="0" distL="114300" distR="114300" simplePos="0" relativeHeight="251893248" behindDoc="1" locked="0" layoutInCell="1" allowOverlap="1" wp14:anchorId="14D4E845" wp14:editId="46DF60A1">
            <wp:simplePos x="0" y="0"/>
            <wp:positionH relativeFrom="column">
              <wp:posOffset>17780</wp:posOffset>
            </wp:positionH>
            <wp:positionV relativeFrom="paragraph">
              <wp:posOffset>-4445</wp:posOffset>
            </wp:positionV>
            <wp:extent cx="533400" cy="533400"/>
            <wp:effectExtent l="19050" t="0" r="0" b="0"/>
            <wp:wrapTight wrapText="bothSides">
              <wp:wrapPolygon edited="0">
                <wp:start x="-771" y="0"/>
                <wp:lineTo x="-771" y="20829"/>
                <wp:lineTo x="21600" y="20829"/>
                <wp:lineTo x="21600" y="0"/>
                <wp:lineTo x="-771" y="0"/>
              </wp:wrapPolygon>
            </wp:wrapTight>
            <wp:docPr id="112" name="irc_mi" descr="http://cdn.sweatband.com/Longridge_Foam_Practice_Balls_longridge_practice_foam_balls_single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sweatband.com/Longridge_Foam_Practice_Balls_longridge_practice_foam_balls_single_2000x200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B1E14CB" w14:textId="77777777" w:rsidR="00522271" w:rsidRDefault="00522271" w:rsidP="0051712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901440" behindDoc="1" locked="0" layoutInCell="1" allowOverlap="1" wp14:anchorId="028AD7DC" wp14:editId="2387BE75">
            <wp:simplePos x="0" y="0"/>
            <wp:positionH relativeFrom="column">
              <wp:posOffset>-190500</wp:posOffset>
            </wp:positionH>
            <wp:positionV relativeFrom="paragraph">
              <wp:posOffset>259080</wp:posOffset>
            </wp:positionV>
            <wp:extent cx="533400" cy="533400"/>
            <wp:effectExtent l="19050" t="0" r="0" b="0"/>
            <wp:wrapTight wrapText="bothSides">
              <wp:wrapPolygon edited="0">
                <wp:start x="-771" y="0"/>
                <wp:lineTo x="-771" y="20829"/>
                <wp:lineTo x="21600" y="20829"/>
                <wp:lineTo x="21600" y="0"/>
                <wp:lineTo x="-771" y="0"/>
              </wp:wrapPolygon>
            </wp:wrapTight>
            <wp:docPr id="8" name="irc_mi" descr="http://cdn.sweatband.com/Longridge_Foam_Practice_Balls_longridge_practice_foam_balls_single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sweatband.com/Longridge_Foam_Practice_Balls_longridge_practice_foam_balls_single_2000x200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C10B08C" w14:textId="77777777" w:rsidR="00522271" w:rsidRDefault="00522271" w:rsidP="0051712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905536" behindDoc="1" locked="0" layoutInCell="1" allowOverlap="1" wp14:anchorId="29A25670" wp14:editId="53DADF8D">
            <wp:simplePos x="0" y="0"/>
            <wp:positionH relativeFrom="column">
              <wp:posOffset>2084705</wp:posOffset>
            </wp:positionH>
            <wp:positionV relativeFrom="paragraph">
              <wp:posOffset>285115</wp:posOffset>
            </wp:positionV>
            <wp:extent cx="533400" cy="533400"/>
            <wp:effectExtent l="19050" t="0" r="0" b="0"/>
            <wp:wrapTight wrapText="bothSides">
              <wp:wrapPolygon edited="0">
                <wp:start x="-771" y="0"/>
                <wp:lineTo x="-771" y="20829"/>
                <wp:lineTo x="21600" y="20829"/>
                <wp:lineTo x="21600" y="0"/>
                <wp:lineTo x="-771" y="0"/>
              </wp:wrapPolygon>
            </wp:wrapTight>
            <wp:docPr id="10" name="irc_mi" descr="http://cdn.sweatband.com/Longridge_Foam_Practice_Balls_longridge_practice_foam_balls_single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sweatband.com/Longridge_Foam_Practice_Balls_longridge_practice_foam_balls_single_2000x200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895296" behindDoc="1" locked="0" layoutInCell="1" allowOverlap="1" wp14:anchorId="0EBF0E66" wp14:editId="5298214A">
            <wp:simplePos x="0" y="0"/>
            <wp:positionH relativeFrom="column">
              <wp:posOffset>1217930</wp:posOffset>
            </wp:positionH>
            <wp:positionV relativeFrom="paragraph">
              <wp:posOffset>342265</wp:posOffset>
            </wp:positionV>
            <wp:extent cx="533400" cy="533400"/>
            <wp:effectExtent l="19050" t="0" r="0" b="0"/>
            <wp:wrapTight wrapText="bothSides">
              <wp:wrapPolygon edited="0">
                <wp:start x="-771" y="0"/>
                <wp:lineTo x="-771" y="20829"/>
                <wp:lineTo x="21600" y="20829"/>
                <wp:lineTo x="21600" y="0"/>
                <wp:lineTo x="-771" y="0"/>
              </wp:wrapPolygon>
            </wp:wrapTight>
            <wp:docPr id="5" name="irc_mi" descr="http://cdn.sweatband.com/Longridge_Foam_Practice_Balls_longridge_practice_foam_balls_single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sweatband.com/Longridge_Foam_Practice_Balls_longridge_practice_foam_balls_single_2000x200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751CDFE" w14:textId="77777777" w:rsidR="0093282A" w:rsidRDefault="0093282A" w:rsidP="0051712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897344" behindDoc="1" locked="0" layoutInCell="1" allowOverlap="1" wp14:anchorId="3142039A" wp14:editId="4C90FE1E">
            <wp:simplePos x="0" y="0"/>
            <wp:positionH relativeFrom="column">
              <wp:posOffset>-58420</wp:posOffset>
            </wp:positionH>
            <wp:positionV relativeFrom="paragraph">
              <wp:posOffset>45085</wp:posOffset>
            </wp:positionV>
            <wp:extent cx="533400" cy="533400"/>
            <wp:effectExtent l="19050" t="0" r="0" b="0"/>
            <wp:wrapTight wrapText="bothSides">
              <wp:wrapPolygon edited="0">
                <wp:start x="-771" y="0"/>
                <wp:lineTo x="-771" y="20829"/>
                <wp:lineTo x="21600" y="20829"/>
                <wp:lineTo x="21600" y="0"/>
                <wp:lineTo x="-771" y="0"/>
              </wp:wrapPolygon>
            </wp:wrapTight>
            <wp:docPr id="6" name="irc_mi" descr="http://cdn.sweatband.com/Longridge_Foam_Practice_Balls_longridge_practice_foam_balls_single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sweatband.com/Longridge_Foam_Practice_Balls_longridge_practice_foam_balls_single_2000x200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5848A9" w14:textId="77777777" w:rsidR="00504F20" w:rsidRDefault="00504F20" w:rsidP="00517128">
      <w:pPr>
        <w:rPr>
          <w:rFonts w:ascii="Comic Sans MS" w:hAnsi="Comic Sans MS"/>
        </w:rPr>
      </w:pPr>
    </w:p>
    <w:p w14:paraId="4DE86EDC" w14:textId="77777777" w:rsidR="00522271" w:rsidRPr="0093282A" w:rsidRDefault="00620A9B" w:rsidP="00517128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b/>
          <w:noProof/>
        </w:rPr>
        <w:pict w14:anchorId="71719033">
          <v:shape id="_x0000_s20484" type="#_x0000_t32" style="position:absolute;margin-left:323.75pt;margin-top:3.25pt;width:0;height:29.25pt;flip:y;z-index:251969024" o:connectortype="straight" strokeweight="2.25pt">
            <v:stroke endarrow="block"/>
          </v:shape>
        </w:pict>
      </w:r>
    </w:p>
    <w:p w14:paraId="68F1C43D" w14:textId="77777777" w:rsidR="0093282A" w:rsidRDefault="0093282A" w:rsidP="00517128">
      <w:pPr>
        <w:rPr>
          <w:rFonts w:ascii="Comic Sans MS" w:hAnsi="Comic Sans MS"/>
          <w:b/>
          <w:u w:val="single"/>
        </w:rPr>
      </w:pPr>
      <w:r w:rsidRPr="0093282A">
        <w:rPr>
          <w:rFonts w:ascii="Comic Sans MS" w:hAnsi="Comic Sans MS"/>
          <w:b/>
        </w:rPr>
        <w:t xml:space="preserve">0/7 </w:t>
      </w:r>
      <w:r w:rsidRPr="0093282A">
        <w:rPr>
          <w:rFonts w:ascii="Comic Sans MS" w:hAnsi="Comic Sans MS"/>
          <w:b/>
          <w:u w:val="single"/>
        </w:rPr>
        <w:t>Estimate and check by counting</w:t>
      </w:r>
    </w:p>
    <w:p w14:paraId="1E023B98" w14:textId="77777777" w:rsidR="0093282A" w:rsidRDefault="0093282A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I estimate there are 6 apples here.</w:t>
      </w:r>
    </w:p>
    <w:p w14:paraId="56B4EB1E" w14:textId="77777777" w:rsidR="0093282A" w:rsidRDefault="0093282A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913728" behindDoc="1" locked="0" layoutInCell="1" allowOverlap="1" wp14:anchorId="2CB5E36C" wp14:editId="58E2797A">
            <wp:simplePos x="0" y="0"/>
            <wp:positionH relativeFrom="column">
              <wp:posOffset>389255</wp:posOffset>
            </wp:positionH>
            <wp:positionV relativeFrom="paragraph">
              <wp:posOffset>486410</wp:posOffset>
            </wp:positionV>
            <wp:extent cx="352425" cy="400050"/>
            <wp:effectExtent l="19050" t="0" r="9525" b="0"/>
            <wp:wrapSquare wrapText="bothSides"/>
            <wp:docPr id="116" name="irc_mi" descr="http://oedblog.electricstudiolt.netdna-cdn.com/wpcms/wp-content/uploads/apple-e138203900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edblog.electricstudiolt.netdna-cdn.com/wpcms/wp-content/uploads/apple-e138203900645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917824" behindDoc="1" locked="0" layoutInCell="1" allowOverlap="1" wp14:anchorId="035B35F5" wp14:editId="5D31BC69">
            <wp:simplePos x="0" y="0"/>
            <wp:positionH relativeFrom="column">
              <wp:posOffset>922655</wp:posOffset>
            </wp:positionH>
            <wp:positionV relativeFrom="paragraph">
              <wp:posOffset>629285</wp:posOffset>
            </wp:positionV>
            <wp:extent cx="352425" cy="400050"/>
            <wp:effectExtent l="19050" t="0" r="9525" b="0"/>
            <wp:wrapSquare wrapText="bothSides"/>
            <wp:docPr id="13" name="irc_mi" descr="http://oedblog.electricstudiolt.netdna-cdn.com/wpcms/wp-content/uploads/apple-e138203900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edblog.electricstudiolt.netdna-cdn.com/wpcms/wp-content/uploads/apple-e138203900645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915776" behindDoc="1" locked="0" layoutInCell="1" allowOverlap="1" wp14:anchorId="58160220" wp14:editId="5F5C7ABD">
            <wp:simplePos x="0" y="0"/>
            <wp:positionH relativeFrom="column">
              <wp:posOffset>1522730</wp:posOffset>
            </wp:positionH>
            <wp:positionV relativeFrom="paragraph">
              <wp:posOffset>667385</wp:posOffset>
            </wp:positionV>
            <wp:extent cx="352425" cy="400050"/>
            <wp:effectExtent l="19050" t="0" r="9525" b="0"/>
            <wp:wrapSquare wrapText="bothSides"/>
            <wp:docPr id="12" name="irc_mi" descr="http://oedblog.electricstudiolt.netdna-cdn.com/wpcms/wp-content/uploads/apple-e138203900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edblog.electricstudiolt.netdna-cdn.com/wpcms/wp-content/uploads/apple-e138203900645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282A">
        <w:rPr>
          <w:rFonts w:ascii="Comic Sans MS" w:hAnsi="Comic Sans MS"/>
          <w:b/>
          <w:noProof/>
        </w:rPr>
        <w:drawing>
          <wp:anchor distT="0" distB="0" distL="114300" distR="114300" simplePos="0" relativeHeight="251923968" behindDoc="1" locked="0" layoutInCell="1" allowOverlap="1" wp14:anchorId="79DD7AD3" wp14:editId="40BDEC82">
            <wp:simplePos x="0" y="0"/>
            <wp:positionH relativeFrom="column">
              <wp:posOffset>1970405</wp:posOffset>
            </wp:positionH>
            <wp:positionV relativeFrom="paragraph">
              <wp:posOffset>295910</wp:posOffset>
            </wp:positionV>
            <wp:extent cx="352425" cy="400050"/>
            <wp:effectExtent l="19050" t="0" r="9525" b="0"/>
            <wp:wrapSquare wrapText="bothSides"/>
            <wp:docPr id="16" name="irc_mi" descr="http://oedblog.electricstudiolt.netdna-cdn.com/wpcms/wp-content/uploads/apple-e138203900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edblog.electricstudiolt.netdna-cdn.com/wpcms/wp-content/uploads/apple-e138203900645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919872" behindDoc="1" locked="0" layoutInCell="1" allowOverlap="1" wp14:anchorId="51271ACE" wp14:editId="643C3A09">
            <wp:simplePos x="0" y="0"/>
            <wp:positionH relativeFrom="column">
              <wp:posOffset>1522730</wp:posOffset>
            </wp:positionH>
            <wp:positionV relativeFrom="paragraph">
              <wp:posOffset>238760</wp:posOffset>
            </wp:positionV>
            <wp:extent cx="352425" cy="400050"/>
            <wp:effectExtent l="19050" t="0" r="9525" b="0"/>
            <wp:wrapSquare wrapText="bothSides"/>
            <wp:docPr id="14" name="irc_mi" descr="http://oedblog.electricstudiolt.netdna-cdn.com/wpcms/wp-content/uploads/apple-e138203900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edblog.electricstudiolt.netdna-cdn.com/wpcms/wp-content/uploads/apple-e138203900645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282A">
        <w:rPr>
          <w:rFonts w:ascii="Comic Sans MS" w:hAnsi="Comic Sans MS"/>
          <w:b/>
          <w:noProof/>
        </w:rPr>
        <w:drawing>
          <wp:anchor distT="0" distB="0" distL="114300" distR="114300" simplePos="0" relativeHeight="251921920" behindDoc="1" locked="0" layoutInCell="1" allowOverlap="1" wp14:anchorId="758B4601" wp14:editId="7B09934A">
            <wp:simplePos x="0" y="0"/>
            <wp:positionH relativeFrom="column">
              <wp:posOffset>1084580</wp:posOffset>
            </wp:positionH>
            <wp:positionV relativeFrom="paragraph">
              <wp:posOffset>229235</wp:posOffset>
            </wp:positionV>
            <wp:extent cx="352425" cy="400050"/>
            <wp:effectExtent l="19050" t="0" r="9525" b="0"/>
            <wp:wrapSquare wrapText="bothSides"/>
            <wp:docPr id="15" name="irc_mi" descr="http://oedblog.electricstudiolt.netdna-cdn.com/wpcms/wp-content/uploads/apple-e138203900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edblog.electricstudiolt.netdna-cdn.com/wpcms/wp-content/uploads/apple-e138203900645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    Check by counting! </w:t>
      </w:r>
    </w:p>
    <w:p w14:paraId="75ACC0E0" w14:textId="77777777" w:rsidR="0093282A" w:rsidRDefault="0093282A" w:rsidP="00517128">
      <w:pPr>
        <w:rPr>
          <w:rFonts w:ascii="Comic Sans MS" w:hAnsi="Comic Sans MS"/>
          <w:b/>
        </w:rPr>
      </w:pPr>
    </w:p>
    <w:p w14:paraId="7F704F8D" w14:textId="77777777" w:rsidR="0093282A" w:rsidRDefault="0093282A" w:rsidP="00517128">
      <w:pPr>
        <w:rPr>
          <w:rFonts w:ascii="Comic Sans MS" w:hAnsi="Comic Sans MS"/>
          <w:b/>
        </w:rPr>
      </w:pPr>
    </w:p>
    <w:p w14:paraId="12A8CFEF" w14:textId="137F4FBE" w:rsidR="0093282A" w:rsidRDefault="0093282A" w:rsidP="00517128">
      <w:pPr>
        <w:rPr>
          <w:rFonts w:ascii="Comic Sans MS" w:hAnsi="Comic Sans MS"/>
          <w:b/>
        </w:rPr>
      </w:pPr>
    </w:p>
    <w:p w14:paraId="713DB31A" w14:textId="77777777" w:rsidR="0087059E" w:rsidRDefault="0087059E" w:rsidP="00517128">
      <w:pPr>
        <w:rPr>
          <w:rFonts w:ascii="Comic Sans MS" w:hAnsi="Comic Sans MS"/>
          <w:b/>
        </w:rPr>
      </w:pPr>
    </w:p>
    <w:p w14:paraId="670CDDE2" w14:textId="77777777" w:rsidR="0093282A" w:rsidRDefault="00281247" w:rsidP="00517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0/8 </w:t>
      </w:r>
      <w:r w:rsidRPr="00281247">
        <w:rPr>
          <w:rFonts w:ascii="Comic Sans MS" w:hAnsi="Comic Sans MS"/>
          <w:b/>
          <w:u w:val="single"/>
        </w:rPr>
        <w:t>More and fewer</w:t>
      </w:r>
    </w:p>
    <w:p w14:paraId="73A9279A" w14:textId="77777777" w:rsidR="00281247" w:rsidRDefault="006228AD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1      2     3      4     5      6</w:t>
      </w:r>
    </w:p>
    <w:p w14:paraId="3B612C7E" w14:textId="77777777" w:rsidR="0093282A" w:rsidRDefault="00281247" w:rsidP="00517128">
      <w:pPr>
        <w:rPr>
          <w:rFonts w:ascii="Comic Sans MS" w:hAnsi="Comic Sans MS"/>
          <w:b/>
        </w:rPr>
      </w:pPr>
      <w:r w:rsidRPr="00281247">
        <w:rPr>
          <w:noProof/>
        </w:rPr>
        <w:lastRenderedPageBreak/>
        <w:drawing>
          <wp:inline distT="0" distB="0" distL="0" distR="0" wp14:anchorId="5D90F765" wp14:editId="1D6FCAA4">
            <wp:extent cx="428625" cy="933876"/>
            <wp:effectExtent l="19050" t="0" r="9525" b="0"/>
            <wp:docPr id="17" name="irc_mi" descr="http://badbreeders.net/wp-content/images/Stick-child-ty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dbreeders.net/wp-content/images/Stick-child-tyler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93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1247">
        <w:rPr>
          <w:rFonts w:ascii="Comic Sans MS" w:hAnsi="Comic Sans MS"/>
          <w:b/>
          <w:noProof/>
        </w:rPr>
        <w:drawing>
          <wp:inline distT="0" distB="0" distL="0" distR="0" wp14:anchorId="64BDAD19" wp14:editId="5BA688C6">
            <wp:extent cx="428625" cy="933876"/>
            <wp:effectExtent l="19050" t="0" r="9525" b="0"/>
            <wp:docPr id="18" name="irc_mi" descr="http://badbreeders.net/wp-content/images/Stick-child-ty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dbreeders.net/wp-content/images/Stick-child-tyler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93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1247">
        <w:rPr>
          <w:rFonts w:ascii="Comic Sans MS" w:hAnsi="Comic Sans MS"/>
          <w:b/>
          <w:noProof/>
        </w:rPr>
        <w:drawing>
          <wp:inline distT="0" distB="0" distL="0" distR="0" wp14:anchorId="1ED9F4F7" wp14:editId="2A9763D3">
            <wp:extent cx="428625" cy="933876"/>
            <wp:effectExtent l="19050" t="0" r="9525" b="0"/>
            <wp:docPr id="19" name="irc_mi" descr="http://badbreeders.net/wp-content/images/Stick-child-ty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dbreeders.net/wp-content/images/Stick-child-tyler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93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1247">
        <w:rPr>
          <w:rFonts w:ascii="Comic Sans MS" w:hAnsi="Comic Sans MS"/>
          <w:b/>
          <w:noProof/>
        </w:rPr>
        <w:drawing>
          <wp:inline distT="0" distB="0" distL="0" distR="0" wp14:anchorId="0CDD630F" wp14:editId="242DDBEA">
            <wp:extent cx="428625" cy="933876"/>
            <wp:effectExtent l="19050" t="0" r="9525" b="0"/>
            <wp:docPr id="20" name="irc_mi" descr="http://badbreeders.net/wp-content/images/Stick-child-ty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dbreeders.net/wp-content/images/Stick-child-tyler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93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1247">
        <w:rPr>
          <w:rFonts w:ascii="Comic Sans MS" w:hAnsi="Comic Sans MS"/>
          <w:b/>
          <w:noProof/>
        </w:rPr>
        <w:drawing>
          <wp:inline distT="0" distB="0" distL="0" distR="0" wp14:anchorId="0E5A72F5" wp14:editId="3EF8D767">
            <wp:extent cx="428625" cy="933876"/>
            <wp:effectExtent l="19050" t="0" r="9525" b="0"/>
            <wp:docPr id="21" name="irc_mi" descr="http://badbreeders.net/wp-content/images/Stick-child-ty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dbreeders.net/wp-content/images/Stick-child-tyler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93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6C5F4F" wp14:editId="3791522F">
            <wp:extent cx="428625" cy="933876"/>
            <wp:effectExtent l="19050" t="0" r="9525" b="0"/>
            <wp:docPr id="119" name="irc_mi" descr="http://badbreeders.net/wp-content/images/Stick-child-ty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dbreeders.net/wp-content/images/Stick-child-tyler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93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F4A6D5" w14:textId="77777777" w:rsidR="0093282A" w:rsidRDefault="006228AD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1      2      3</w:t>
      </w:r>
    </w:p>
    <w:p w14:paraId="59B0F0AD" w14:textId="77777777" w:rsidR="0093282A" w:rsidRDefault="00620A9B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 w14:anchorId="5D0AB1E9"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5103" type="#_x0000_t62" style="position:absolute;margin-left:155.05pt;margin-top:46pt;width:85.5pt;height:30pt;z-index:251926016" adj="-9082,432">
            <v:textbox style="mso-next-textbox:#_x0000_s5103">
              <w:txbxContent>
                <w:p w14:paraId="08E7A08C" w14:textId="77777777" w:rsidR="00281247" w:rsidRPr="00281247" w:rsidRDefault="00281247" w:rsidP="00281247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Fewer girls</w:t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noProof/>
        </w:rPr>
        <w:pict w14:anchorId="7E581381">
          <v:shape id="_x0000_s5102" type="#_x0000_t62" style="position:absolute;margin-left:160.3pt;margin-top:3.25pt;width:80.25pt;height:30pt;z-index:251924992" adj="821,-13608">
            <v:textbox style="mso-next-textbox:#_x0000_s5102">
              <w:txbxContent>
                <w:p w14:paraId="58233F81" w14:textId="77777777" w:rsidR="00281247" w:rsidRPr="00281247" w:rsidRDefault="00281247" w:rsidP="00281247">
                  <w:pPr>
                    <w:jc w:val="center"/>
                    <w:rPr>
                      <w:rFonts w:ascii="Comic Sans MS" w:hAnsi="Comic Sans MS"/>
                    </w:rPr>
                  </w:pPr>
                  <w:r w:rsidRPr="00281247">
                    <w:rPr>
                      <w:rFonts w:ascii="Comic Sans MS" w:hAnsi="Comic Sans MS"/>
                    </w:rPr>
                    <w:t>More boys</w:t>
                  </w:r>
                </w:p>
              </w:txbxContent>
            </v:textbox>
          </v:shape>
        </w:pict>
      </w:r>
      <w:r w:rsidR="00281247" w:rsidRPr="00281247">
        <w:rPr>
          <w:noProof/>
        </w:rPr>
        <w:drawing>
          <wp:inline distT="0" distB="0" distL="0" distR="0" wp14:anchorId="13F1303B" wp14:editId="26D3FE5C">
            <wp:extent cx="499178" cy="723900"/>
            <wp:effectExtent l="19050" t="0" r="0" b="0"/>
            <wp:docPr id="22" name="irc_mi" descr="http://www.elite-kids-hk.com/images/stickfigur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lite-kids-hk.com/images/stickfigure2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8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1247" w:rsidRPr="00281247">
        <w:rPr>
          <w:rFonts w:ascii="Comic Sans MS" w:hAnsi="Comic Sans MS"/>
          <w:b/>
          <w:noProof/>
        </w:rPr>
        <w:drawing>
          <wp:inline distT="0" distB="0" distL="0" distR="0" wp14:anchorId="2DD1C85E" wp14:editId="640099C9">
            <wp:extent cx="499178" cy="723900"/>
            <wp:effectExtent l="19050" t="0" r="0" b="0"/>
            <wp:docPr id="23" name="irc_mi" descr="http://www.elite-kids-hk.com/images/stickfigur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lite-kids-hk.com/images/stickfigure2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8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1247">
        <w:rPr>
          <w:noProof/>
        </w:rPr>
        <w:drawing>
          <wp:inline distT="0" distB="0" distL="0" distR="0" wp14:anchorId="0618937B" wp14:editId="77DE98E4">
            <wp:extent cx="499178" cy="723900"/>
            <wp:effectExtent l="19050" t="0" r="0" b="0"/>
            <wp:docPr id="122" name="irc_mi" descr="http://www.elite-kids-hk.com/images/stickfigur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lite-kids-hk.com/images/stickfigure2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8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0DF8A2" w14:textId="77777777" w:rsidR="0093282A" w:rsidRDefault="0093282A" w:rsidP="00517128">
      <w:pPr>
        <w:rPr>
          <w:rFonts w:ascii="Comic Sans MS" w:hAnsi="Comic Sans MS"/>
          <w:b/>
        </w:rPr>
      </w:pPr>
    </w:p>
    <w:p w14:paraId="57084C3F" w14:textId="77777777" w:rsidR="006228AD" w:rsidRDefault="00620A9B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 w14:anchorId="319C6069">
          <v:shape id="_x0000_s20507" type="#_x0000_t32" style="position:absolute;margin-left:-15.95pt;margin-top:14.3pt;width:263.25pt;height:0;z-index:251999744" o:connectortype="straight"/>
        </w:pict>
      </w:r>
    </w:p>
    <w:p w14:paraId="7461EE37" w14:textId="77777777" w:rsidR="0093282A" w:rsidRDefault="006228AD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0/9 Total number in two groups</w:t>
      </w:r>
    </w:p>
    <w:p w14:paraId="6BFCB24F" w14:textId="77777777" w:rsidR="0093282A" w:rsidRDefault="009302C7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043776" behindDoc="1" locked="0" layoutInCell="1" allowOverlap="1" wp14:anchorId="572B601A" wp14:editId="3612BBFC">
            <wp:simplePos x="0" y="0"/>
            <wp:positionH relativeFrom="column">
              <wp:posOffset>73660</wp:posOffset>
            </wp:positionH>
            <wp:positionV relativeFrom="paragraph">
              <wp:posOffset>80645</wp:posOffset>
            </wp:positionV>
            <wp:extent cx="2447925" cy="666750"/>
            <wp:effectExtent l="0" t="0" r="9525" b="0"/>
            <wp:wrapTight wrapText="bothSides">
              <wp:wrapPolygon edited="0">
                <wp:start x="1849" y="1851"/>
                <wp:lineTo x="1009" y="2469"/>
                <wp:lineTo x="504" y="18514"/>
                <wp:lineTo x="2185" y="19749"/>
                <wp:lineTo x="10926" y="19749"/>
                <wp:lineTo x="14288" y="19749"/>
                <wp:lineTo x="17146" y="19749"/>
                <wp:lineTo x="21516" y="14811"/>
                <wp:lineTo x="21684" y="5554"/>
                <wp:lineTo x="14792" y="1851"/>
                <wp:lineTo x="4370" y="1851"/>
                <wp:lineTo x="1849" y="1851"/>
              </wp:wrapPolygon>
            </wp:wrapTight>
            <wp:docPr id="24" name="irc_mi" descr="http://www.mathsisfun.com/activity/images/dic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thsisfun.com/activity/images/dice3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516421" w14:textId="77777777" w:rsidR="0093282A" w:rsidRDefault="0093282A" w:rsidP="00517128">
      <w:pPr>
        <w:rPr>
          <w:rFonts w:ascii="Comic Sans MS" w:hAnsi="Comic Sans MS"/>
          <w:b/>
        </w:rPr>
      </w:pPr>
    </w:p>
    <w:p w14:paraId="457B2153" w14:textId="77777777" w:rsidR="006228AD" w:rsidRDefault="006228AD" w:rsidP="00517128">
      <w:pPr>
        <w:rPr>
          <w:rFonts w:ascii="Comic Sans MS" w:hAnsi="Comic Sans MS"/>
          <w:b/>
        </w:rPr>
      </w:pPr>
    </w:p>
    <w:p w14:paraId="1FBA571A" w14:textId="77777777" w:rsidR="00C83E2E" w:rsidRDefault="00620A9B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 w14:anchorId="07C273AA">
          <v:shape id="_x0000_s20557" type="#_x0000_t32" style="position:absolute;margin-left:8.85pt;margin-top:15.55pt;width:0;height:15.75pt;flip:y;z-index:252045824" o:connectortype="straight">
            <v:stroke endarrow="block"/>
          </v:shape>
        </w:pict>
      </w:r>
      <w:r>
        <w:rPr>
          <w:rFonts w:ascii="Comic Sans MS" w:hAnsi="Comic Sans MS"/>
          <w:b/>
          <w:noProof/>
        </w:rPr>
        <w:pict w14:anchorId="49DBEE50">
          <v:shape id="_x0000_s20556" type="#_x0000_t32" style="position:absolute;margin-left:-63.9pt;margin-top:14.05pt;width:0;height:15.75pt;flip:y;z-index:252044800" o:connectortype="straight">
            <v:stroke endarrow="block"/>
          </v:shape>
        </w:pict>
      </w:r>
      <w:r>
        <w:rPr>
          <w:rFonts w:ascii="Comic Sans MS" w:hAnsi="Comic Sans MS"/>
          <w:b/>
          <w:noProof/>
        </w:rPr>
        <w:pict w14:anchorId="15525DB0">
          <v:shape id="_x0000_s5110" type="#_x0000_t32" style="position:absolute;margin-left:193.3pt;margin-top:14.8pt;width:0;height:15.75pt;flip:y;z-index:251953664" o:connectortype="straight">
            <v:stroke endarrow="block"/>
          </v:shape>
        </w:pict>
      </w:r>
      <w:r>
        <w:rPr>
          <w:rFonts w:ascii="Comic Sans MS" w:hAnsi="Comic Sans MS"/>
          <w:b/>
          <w:noProof/>
        </w:rPr>
        <w:pict w14:anchorId="13E0EEA0">
          <v:shape id="_x0000_s5109" type="#_x0000_t32" style="position:absolute;margin-left:110.8pt;margin-top:14.8pt;width:0;height:15.75pt;flip:y;z-index:251952640" o:connectortype="straight">
            <v:stroke endarrow="block"/>
          </v:shape>
        </w:pict>
      </w:r>
    </w:p>
    <w:p w14:paraId="4AAC5424" w14:textId="77777777" w:rsidR="00C83E2E" w:rsidRDefault="00C83E2E" w:rsidP="00517128">
      <w:pPr>
        <w:rPr>
          <w:rFonts w:ascii="Comic Sans MS" w:hAnsi="Comic Sans MS"/>
          <w:b/>
        </w:rPr>
      </w:pPr>
    </w:p>
    <w:p w14:paraId="5024BECC" w14:textId="77777777" w:rsidR="00FD2791" w:rsidRPr="00C83E2E" w:rsidRDefault="00C83E2E" w:rsidP="0051712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</w:t>
      </w:r>
      <w:r w:rsidR="009302C7">
        <w:rPr>
          <w:rFonts w:ascii="Comic Sans MS" w:hAnsi="Comic Sans MS"/>
        </w:rPr>
        <w:t>Dice</w:t>
      </w:r>
      <w:r w:rsidR="00FD2791" w:rsidRPr="00C83E2E">
        <w:rPr>
          <w:rFonts w:ascii="Comic Sans MS" w:hAnsi="Comic Sans MS"/>
        </w:rPr>
        <w:t xml:space="preserve"> 1          </w:t>
      </w:r>
      <w:r>
        <w:rPr>
          <w:rFonts w:ascii="Comic Sans MS" w:hAnsi="Comic Sans MS"/>
        </w:rPr>
        <w:t xml:space="preserve">   </w:t>
      </w:r>
      <w:r w:rsidR="00ED29E6">
        <w:rPr>
          <w:rFonts w:ascii="Comic Sans MS" w:hAnsi="Comic Sans MS"/>
        </w:rPr>
        <w:t xml:space="preserve"> </w:t>
      </w:r>
      <w:r w:rsidR="009302C7">
        <w:rPr>
          <w:rFonts w:ascii="Comic Sans MS" w:hAnsi="Comic Sans MS"/>
        </w:rPr>
        <w:t>Dice</w:t>
      </w:r>
      <w:r w:rsidR="00FD2791" w:rsidRPr="00C83E2E">
        <w:rPr>
          <w:rFonts w:ascii="Comic Sans MS" w:hAnsi="Comic Sans MS"/>
        </w:rPr>
        <w:t xml:space="preserve"> 2           altogether</w:t>
      </w:r>
    </w:p>
    <w:p w14:paraId="2CB86A28" w14:textId="77777777" w:rsidR="00FD2791" w:rsidRDefault="00620A9B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 w14:anchorId="372F20C1">
          <v:shape id="_x0000_s20508" type="#_x0000_t32" style="position:absolute;margin-left:-15.2pt;margin-top:11.1pt;width:263.25pt;height:0;z-index:252000768" o:connectortype="straight"/>
        </w:pict>
      </w:r>
    </w:p>
    <w:p w14:paraId="39CD5666" w14:textId="77777777" w:rsidR="00C83E2E" w:rsidRDefault="00C83E2E" w:rsidP="00517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0/10 </w:t>
      </w:r>
      <w:r w:rsidR="00504F20">
        <w:rPr>
          <w:rFonts w:ascii="Comic Sans MS" w:hAnsi="Comic Sans MS"/>
          <w:b/>
        </w:rPr>
        <w:t xml:space="preserve">&amp; 11 </w:t>
      </w:r>
      <w:r w:rsidR="00504F20" w:rsidRPr="00504F20">
        <w:rPr>
          <w:rFonts w:ascii="Comic Sans MS" w:hAnsi="Comic Sans MS"/>
          <w:b/>
          <w:u w:val="single"/>
        </w:rPr>
        <w:t>One more and one less</w:t>
      </w:r>
    </w:p>
    <w:p w14:paraId="1578670A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tbl>
      <w:tblPr>
        <w:tblStyle w:val="TableGrid"/>
        <w:tblpPr w:leftFromText="180" w:rightFromText="180" w:vertAnchor="text" w:horzAnchor="page" w:tblpX="6508" w:tblpY="-75"/>
        <w:tblW w:w="0" w:type="auto"/>
        <w:tblLook w:val="04A0" w:firstRow="1" w:lastRow="0" w:firstColumn="1" w:lastColumn="0" w:noHBand="0" w:noVBand="1"/>
      </w:tblPr>
      <w:tblGrid>
        <w:gridCol w:w="1481"/>
        <w:gridCol w:w="1482"/>
        <w:gridCol w:w="1482"/>
      </w:tblGrid>
      <w:tr w:rsidR="00504F20" w14:paraId="3D3C88EA" w14:textId="77777777" w:rsidTr="00504F20">
        <w:trPr>
          <w:trHeight w:val="544"/>
        </w:trPr>
        <w:tc>
          <w:tcPr>
            <w:tcW w:w="1481" w:type="dxa"/>
          </w:tcPr>
          <w:p w14:paraId="4715B842" w14:textId="77777777" w:rsidR="00504F20" w:rsidRPr="00C83E2E" w:rsidRDefault="00504F20" w:rsidP="00504F20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C83E2E">
              <w:rPr>
                <w:rFonts w:ascii="Comic Sans MS" w:hAnsi="Comic Sans MS"/>
                <w:b/>
                <w:sz w:val="32"/>
                <w:szCs w:val="32"/>
              </w:rPr>
              <w:t>4</w:t>
            </w:r>
          </w:p>
        </w:tc>
        <w:tc>
          <w:tcPr>
            <w:tcW w:w="1482" w:type="dxa"/>
          </w:tcPr>
          <w:p w14:paraId="274A9CB6" w14:textId="77777777" w:rsidR="00504F20" w:rsidRPr="00C83E2E" w:rsidRDefault="00504F20" w:rsidP="00504F20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C83E2E">
              <w:rPr>
                <w:rFonts w:ascii="Comic Sans MS" w:hAnsi="Comic Sans MS"/>
                <w:b/>
                <w:sz w:val="32"/>
                <w:szCs w:val="32"/>
              </w:rPr>
              <w:t>5</w:t>
            </w:r>
          </w:p>
        </w:tc>
        <w:tc>
          <w:tcPr>
            <w:tcW w:w="1482" w:type="dxa"/>
          </w:tcPr>
          <w:p w14:paraId="746AB8B2" w14:textId="77777777" w:rsidR="00504F20" w:rsidRPr="00C83E2E" w:rsidRDefault="00504F20" w:rsidP="00504F20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C83E2E">
              <w:rPr>
                <w:rFonts w:ascii="Comic Sans MS" w:hAnsi="Comic Sans MS"/>
                <w:b/>
                <w:sz w:val="32"/>
                <w:szCs w:val="32"/>
              </w:rPr>
              <w:t>6</w:t>
            </w:r>
          </w:p>
        </w:tc>
      </w:tr>
      <w:tr w:rsidR="00504F20" w14:paraId="3C2BD812" w14:textId="77777777" w:rsidTr="00504F20">
        <w:trPr>
          <w:trHeight w:val="933"/>
        </w:trPr>
        <w:tc>
          <w:tcPr>
            <w:tcW w:w="1481" w:type="dxa"/>
          </w:tcPr>
          <w:p w14:paraId="565D4369" w14:textId="77777777" w:rsidR="00504F20" w:rsidRDefault="00504F20" w:rsidP="00504F20">
            <w:pPr>
              <w:rPr>
                <w:rFonts w:ascii="Comic Sans MS" w:hAnsi="Comic Sans MS"/>
                <w:b/>
              </w:rPr>
            </w:pP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26086189" wp14:editId="2A927AF2">
                  <wp:extent cx="660233" cy="456161"/>
                  <wp:effectExtent l="19050" t="0" r="6517" b="0"/>
                  <wp:docPr id="144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508355E7" wp14:editId="59835D67">
                  <wp:extent cx="660233" cy="456161"/>
                  <wp:effectExtent l="19050" t="0" r="6517" b="0"/>
                  <wp:docPr id="145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1FA31422" wp14:editId="4E481C6A">
                  <wp:extent cx="660233" cy="456161"/>
                  <wp:effectExtent l="19050" t="0" r="6517" b="0"/>
                  <wp:docPr id="146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3F76F3F6" wp14:editId="5179FBF5">
                  <wp:extent cx="660233" cy="456161"/>
                  <wp:effectExtent l="19050" t="0" r="6517" b="0"/>
                  <wp:docPr id="147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2" w:type="dxa"/>
          </w:tcPr>
          <w:p w14:paraId="52EFFB25" w14:textId="77777777" w:rsidR="00504F20" w:rsidRDefault="00504F20" w:rsidP="00504F20">
            <w:pPr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4FC3CCCE" wp14:editId="2594DCC5">
                  <wp:extent cx="660233" cy="456161"/>
                  <wp:effectExtent l="19050" t="0" r="6517" b="0"/>
                  <wp:docPr id="148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5AE6348D" wp14:editId="4C7AEDE6">
                  <wp:extent cx="660233" cy="456161"/>
                  <wp:effectExtent l="19050" t="0" r="6517" b="0"/>
                  <wp:docPr id="149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230560E1" wp14:editId="206266CA">
                  <wp:extent cx="660233" cy="456161"/>
                  <wp:effectExtent l="19050" t="0" r="6517" b="0"/>
                  <wp:docPr id="150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7A0E1F0F" wp14:editId="0ACA6DD3">
                  <wp:extent cx="660233" cy="456161"/>
                  <wp:effectExtent l="19050" t="0" r="6517" b="0"/>
                  <wp:docPr id="151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12E3F65F" wp14:editId="4E6F4F43">
                  <wp:extent cx="660233" cy="456161"/>
                  <wp:effectExtent l="19050" t="0" r="6517" b="0"/>
                  <wp:docPr id="152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2" w:type="dxa"/>
          </w:tcPr>
          <w:p w14:paraId="5B8298C6" w14:textId="77777777" w:rsidR="00504F20" w:rsidRDefault="00504F20" w:rsidP="00504F20">
            <w:pPr>
              <w:rPr>
                <w:rFonts w:ascii="Comic Sans MS" w:hAnsi="Comic Sans MS"/>
                <w:b/>
              </w:rPr>
            </w:pP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1F409263" wp14:editId="0B3C99AA">
                  <wp:extent cx="660233" cy="456161"/>
                  <wp:effectExtent l="19050" t="0" r="6517" b="0"/>
                  <wp:docPr id="153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2EDFBCFD" wp14:editId="58621285">
                  <wp:extent cx="660233" cy="456161"/>
                  <wp:effectExtent l="19050" t="0" r="6517" b="0"/>
                  <wp:docPr id="154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456D65A3" wp14:editId="10E0F895">
                  <wp:extent cx="660233" cy="456161"/>
                  <wp:effectExtent l="19050" t="0" r="6517" b="0"/>
                  <wp:docPr id="155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21AD21DB" wp14:editId="09F88B1B">
                  <wp:extent cx="660233" cy="456161"/>
                  <wp:effectExtent l="19050" t="0" r="6517" b="0"/>
                  <wp:docPr id="156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1EFD354C" wp14:editId="72F257B5">
                  <wp:extent cx="660233" cy="456161"/>
                  <wp:effectExtent l="19050" t="0" r="6517" b="0"/>
                  <wp:docPr id="157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561BB64F" wp14:editId="002DE2C6">
                  <wp:extent cx="660233" cy="456161"/>
                  <wp:effectExtent l="19050" t="0" r="6517" b="0"/>
                  <wp:docPr id="159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0CF2D7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00CD2D2D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5A4ACF9E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030BCA0D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76531801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6CCCE2E9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0B2A01DA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6595CFC0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3F4FE47F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76FDBD9E" w14:textId="77777777" w:rsidR="00504F20" w:rsidRDefault="00620A9B" w:rsidP="00517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noProof/>
        </w:rPr>
        <w:pict w14:anchorId="7B6172E2">
          <v:shape id="_x0000_s5099" type="#_x0000_t63" style="position:absolute;margin-left:-466.7pt;margin-top:9.95pt;width:23.55pt;height:23.5pt;z-index:251910656" adj="4678,18199">
            <v:textbox style="mso-next-textbox:#_x0000_s5099">
              <w:txbxContent>
                <w:p w14:paraId="7B56E475" w14:textId="77777777" w:rsidR="0093282A" w:rsidRPr="0093282A" w:rsidRDefault="0093282A" w:rsidP="0093282A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5</w:t>
                  </w:r>
                </w:p>
              </w:txbxContent>
            </v:textbox>
          </v:shape>
        </w:pict>
      </w:r>
    </w:p>
    <w:p w14:paraId="7F603C4C" w14:textId="77777777" w:rsidR="00504F20" w:rsidRDefault="00620A9B" w:rsidP="00517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noProof/>
        </w:rPr>
        <w:pict w14:anchorId="648147B4">
          <v:shape id="_x0000_s5101" type="#_x0000_t63" style="position:absolute;margin-left:-341.45pt;margin-top:13.45pt;width:23.55pt;height:23.5pt;z-index:251912704" adj="4678,18199">
            <v:textbox style="mso-next-textbox:#_x0000_s5101">
              <w:txbxContent>
                <w:p w14:paraId="17B73506" w14:textId="77777777" w:rsidR="0093282A" w:rsidRPr="0093282A" w:rsidRDefault="0093282A" w:rsidP="0093282A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7</w:t>
                  </w:r>
                </w:p>
              </w:txbxContent>
            </v:textbox>
          </v:shape>
        </w:pict>
      </w:r>
    </w:p>
    <w:p w14:paraId="29F63103" w14:textId="77777777" w:rsidR="00504F20" w:rsidRDefault="00620A9B" w:rsidP="00517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noProof/>
        </w:rPr>
        <w:pict w14:anchorId="4EA8B981">
          <v:shape id="_x0000_s5100" type="#_x0000_t63" style="position:absolute;margin-left:-408.95pt;margin-top:.5pt;width:23.55pt;height:24.25pt;z-index:251911680" adj="4678,17636">
            <v:textbox style="mso-next-textbox:#_x0000_s5100">
              <w:txbxContent>
                <w:p w14:paraId="5FCED050" w14:textId="77777777" w:rsidR="0093282A" w:rsidRPr="0093282A" w:rsidRDefault="0093282A" w:rsidP="0093282A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6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</w:rPr>
        <w:pict w14:anchorId="39E16008">
          <v:shape id="_x0000_s5098" type="#_x0000_t63" style="position:absolute;margin-left:-510.2pt;margin-top:6.75pt;width:23.55pt;height:25pt;z-index:251909632" adj="4678,17107">
            <v:textbox style="mso-next-textbox:#_x0000_s5098">
              <w:txbxContent>
                <w:p w14:paraId="3FBEB17D" w14:textId="77777777" w:rsidR="0093282A" w:rsidRPr="0093282A" w:rsidRDefault="0093282A" w:rsidP="0093282A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4</w:t>
                  </w:r>
                </w:p>
              </w:txbxContent>
            </v:textbox>
          </v:shape>
        </w:pict>
      </w:r>
    </w:p>
    <w:p w14:paraId="64C30E3D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2A06254F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48D217CC" w14:textId="77777777" w:rsidR="00504F20" w:rsidRDefault="00620A9B" w:rsidP="00517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pict w14:anchorId="162DE867">
          <v:shape id="_x0000_s20483" type="#_x0000_t32" style="position:absolute;margin-left:-47.55pt;margin-top:15.8pt;width:0;height:29.25pt;flip:y;z-index:251968000" o:connectortype="straight" strokeweight="2.25pt">
            <v:stroke endarrow="block"/>
          </v:shape>
        </w:pict>
      </w:r>
      <w:r>
        <w:rPr>
          <w:rFonts w:ascii="Comic Sans MS" w:hAnsi="Comic Sans MS"/>
          <w:b/>
          <w:noProof/>
        </w:rPr>
        <w:pict w14:anchorId="7A39748E">
          <v:shape id="_x0000_s20482" type="#_x0000_t32" style="position:absolute;margin-left:-118.05pt;margin-top:15.05pt;width:0;height:29.25pt;flip:y;z-index:251966976" o:connectortype="straight" strokeweight="2.25pt">
            <v:stroke endarrow="block"/>
          </v:shape>
        </w:pict>
      </w:r>
    </w:p>
    <w:p w14:paraId="3EE7CD9E" w14:textId="77777777" w:rsidR="00504F20" w:rsidRDefault="00504F20" w:rsidP="00517128">
      <w:pPr>
        <w:rPr>
          <w:rFonts w:ascii="Comic Sans MS" w:hAnsi="Comic Sans MS"/>
          <w:b/>
        </w:rPr>
      </w:pPr>
    </w:p>
    <w:p w14:paraId="5DC7FE70" w14:textId="77777777" w:rsidR="00C83E2E" w:rsidRDefault="00620A9B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 w14:anchorId="0939742F">
          <v:shapetype id="_x0000_t202" coordsize="21600,21600" o:spt="202" path="m,l,21600r21600,l21600,xe">
            <v:stroke joinstyle="miter"/>
            <v:path gradientshapeok="t" o:connecttype="rect"/>
          </v:shapetype>
          <v:shape id="_x0000_s20480" type="#_x0000_t202" style="position:absolute;margin-left:144.65pt;margin-top:15.9pt;width:78.3pt;height:41.4pt;z-index:251964928;mso-height-percent:200;mso-height-percent:200;mso-width-relative:margin;mso-height-relative:margin">
            <v:textbox style="mso-fit-shape-to-text:t">
              <w:txbxContent>
                <w:p w14:paraId="0C218B42" w14:textId="77777777" w:rsidR="00504F20" w:rsidRPr="00F23887" w:rsidRDefault="00504F20" w:rsidP="00504F20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6</w:t>
                  </w:r>
                  <w:r w:rsidRPr="00F23887">
                    <w:rPr>
                      <w:rFonts w:ascii="Comic Sans MS" w:hAnsi="Comic Sans MS"/>
                    </w:rPr>
                    <w:t xml:space="preserve"> is </w:t>
                  </w:r>
                  <w:r>
                    <w:rPr>
                      <w:rFonts w:ascii="Comic Sans MS" w:hAnsi="Comic Sans MS"/>
                    </w:rPr>
                    <w:t>1 more</w:t>
                  </w:r>
                  <w:r w:rsidRPr="00F23887">
                    <w:rPr>
                      <w:rFonts w:ascii="Comic Sans MS" w:hAnsi="Comic Sans MS"/>
                    </w:rPr>
                    <w:t xml:space="preserve"> than 5</w:t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noProof/>
        </w:rPr>
        <w:pict w14:anchorId="7C2AE7A4">
          <v:shape id="_x0000_s20481" type="#_x0000_t202" style="position:absolute;margin-left:88.9pt;margin-top:15.5pt;width:42.3pt;height:30.25pt;z-index:251965952;mso-height-percent:200;mso-height-percent:200;mso-width-relative:margin;mso-height-relative:margin">
            <v:textbox style="mso-fit-shape-to-text:t">
              <w:txbxContent>
                <w:p w14:paraId="4D97FBF5" w14:textId="77777777" w:rsidR="00504F20" w:rsidRPr="00F23887" w:rsidRDefault="00504F20" w:rsidP="00504F20">
                  <w:pPr>
                    <w:jc w:val="center"/>
                    <w:rPr>
                      <w:rFonts w:ascii="Comic Sans MS" w:hAnsi="Comic Sans MS"/>
                      <w:b/>
                      <w:color w:val="FF0000"/>
                      <w:sz w:val="32"/>
                      <w:szCs w:val="32"/>
                    </w:rPr>
                  </w:pPr>
                  <w:r w:rsidRPr="00F23887">
                    <w:rPr>
                      <w:rFonts w:ascii="Comic Sans MS" w:hAnsi="Comic Sans MS"/>
                      <w:b/>
                      <w:color w:val="FF0000"/>
                      <w:sz w:val="32"/>
                      <w:szCs w:val="32"/>
                    </w:rPr>
                    <w:t>5</w:t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noProof/>
        </w:rPr>
        <w:pict w14:anchorId="1505841A">
          <v:shape id="_x0000_s5119" type="#_x0000_t202" style="position:absolute;margin-left:-.15pt;margin-top:14.25pt;width:79.05pt;height:41.4pt;z-index:251963904;mso-height-percent:200;mso-height-percent:200;mso-width-relative:margin;mso-height-relative:margin">
            <v:textbox style="mso-fit-shape-to-text:t">
              <w:txbxContent>
                <w:p w14:paraId="3C401E01" w14:textId="77777777" w:rsidR="00504F20" w:rsidRPr="00F23887" w:rsidRDefault="00504F20" w:rsidP="00504F20">
                  <w:pPr>
                    <w:jc w:val="center"/>
                    <w:rPr>
                      <w:rFonts w:ascii="Comic Sans MS" w:hAnsi="Comic Sans MS"/>
                    </w:rPr>
                  </w:pPr>
                  <w:r w:rsidRPr="00F23887">
                    <w:rPr>
                      <w:rFonts w:ascii="Comic Sans MS" w:hAnsi="Comic Sans MS"/>
                    </w:rPr>
                    <w:t>4 is 1 less than 5</w:t>
                  </w:r>
                </w:p>
              </w:txbxContent>
            </v:textbox>
          </v:shape>
        </w:pict>
      </w:r>
    </w:p>
    <w:p w14:paraId="5C78F8EF" w14:textId="77777777" w:rsidR="00504F20" w:rsidRDefault="00504F20" w:rsidP="00517128">
      <w:pPr>
        <w:rPr>
          <w:rFonts w:ascii="Comic Sans MS" w:hAnsi="Comic Sans MS"/>
          <w:b/>
        </w:rPr>
      </w:pPr>
    </w:p>
    <w:p w14:paraId="27F2D865" w14:textId="77777777" w:rsidR="00504F20" w:rsidRDefault="00504F20" w:rsidP="00517128">
      <w:pPr>
        <w:rPr>
          <w:rFonts w:ascii="Comic Sans MS" w:hAnsi="Comic Sans MS"/>
          <w:b/>
        </w:rPr>
      </w:pPr>
    </w:p>
    <w:p w14:paraId="2A645FED" w14:textId="77777777" w:rsidR="00504F20" w:rsidRDefault="00504F20" w:rsidP="00517128">
      <w:pPr>
        <w:rPr>
          <w:rFonts w:ascii="Comic Sans MS" w:hAnsi="Comic Sans MS"/>
          <w:b/>
        </w:rPr>
      </w:pPr>
    </w:p>
    <w:p w14:paraId="67C0DAA4" w14:textId="77777777" w:rsidR="00504F20" w:rsidRDefault="00504F20" w:rsidP="00517128">
      <w:pPr>
        <w:rPr>
          <w:rFonts w:ascii="Comic Sans MS" w:hAnsi="Comic Sans MS"/>
          <w:b/>
        </w:rPr>
      </w:pPr>
    </w:p>
    <w:p w14:paraId="6C90B3B8" w14:textId="77777777" w:rsidR="00D35975" w:rsidRDefault="00D35975" w:rsidP="00517128">
      <w:pPr>
        <w:rPr>
          <w:rFonts w:ascii="Comic Sans MS" w:hAnsi="Comic Sans MS"/>
          <w:b/>
        </w:rPr>
      </w:pPr>
    </w:p>
    <w:p w14:paraId="064B9A80" w14:textId="77777777" w:rsidR="00504F20" w:rsidRDefault="00504F20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0/1</w:t>
      </w:r>
      <w:r w:rsidR="00BE69BC">
        <w:rPr>
          <w:rFonts w:ascii="Comic Sans MS" w:hAnsi="Comic Sans MS"/>
          <w:b/>
        </w:rPr>
        <w:t>2</w:t>
      </w:r>
      <w:r w:rsidR="00545DDD">
        <w:rPr>
          <w:rFonts w:ascii="Comic Sans MS" w:hAnsi="Comic Sans MS"/>
          <w:b/>
        </w:rPr>
        <w:t xml:space="preserve"> </w:t>
      </w:r>
      <w:r w:rsidR="00545DDD" w:rsidRPr="00545DDD">
        <w:rPr>
          <w:rFonts w:ascii="Comic Sans MS" w:hAnsi="Comic Sans MS"/>
          <w:b/>
          <w:u w:val="single"/>
        </w:rPr>
        <w:t>Positional language</w:t>
      </w:r>
    </w:p>
    <w:p w14:paraId="1D72CF55" w14:textId="77777777" w:rsidR="00545DDD" w:rsidRDefault="00545DDD" w:rsidP="00517128">
      <w:pPr>
        <w:rPr>
          <w:rFonts w:ascii="Comic Sans MS" w:hAnsi="Comic Sans MS"/>
          <w:b/>
        </w:rPr>
      </w:pPr>
    </w:p>
    <w:p w14:paraId="5888B782" w14:textId="77777777" w:rsidR="00545DDD" w:rsidRDefault="00BE69BC" w:rsidP="00517128">
      <w:pPr>
        <w:rPr>
          <w:rFonts w:ascii="Comic Sans MS" w:hAnsi="Comic Sans MS"/>
          <w:b/>
        </w:rPr>
      </w:pPr>
      <w:r>
        <w:rPr>
          <w:noProof/>
        </w:rPr>
        <w:lastRenderedPageBreak/>
        <w:drawing>
          <wp:inline distT="0" distB="0" distL="0" distR="0" wp14:anchorId="0FA9A74D" wp14:editId="7A83DDE1">
            <wp:extent cx="3182620" cy="1118739"/>
            <wp:effectExtent l="19050" t="0" r="0" b="0"/>
            <wp:docPr id="160" name="irc_mi" descr="http://4.bp.blogspot.com/_S1HnJ4GsBkU/TA9yrQRFQ9I/AAAAAAAAABE/0IwEyUtF0DA/s1600/buss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_S1HnJ4GsBkU/TA9yrQRFQ9I/AAAAAAAAABE/0IwEyUtF0DA/s1600/busstop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111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F4E8F2" w14:textId="77777777" w:rsidR="00C83E2E" w:rsidRDefault="00BE69BC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1     2     3     4     5     6     7</w:t>
      </w:r>
    </w:p>
    <w:p w14:paraId="419942E9" w14:textId="77777777" w:rsidR="00FD2791" w:rsidRDefault="00620A9B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 w14:anchorId="2FE407AF">
          <v:shape id="_x0000_s20490" type="#_x0000_t32" style="position:absolute;margin-left:100.4pt;margin-top:1.45pt;width:.05pt;height:83.25pt;flip:y;z-index:251976192" o:connectortype="straight">
            <v:stroke endarrow="block"/>
          </v:shape>
        </w:pict>
      </w:r>
      <w:r>
        <w:rPr>
          <w:rFonts w:ascii="Comic Sans MS" w:hAnsi="Comic Sans MS"/>
          <w:b/>
          <w:noProof/>
        </w:rPr>
        <w:pict w14:anchorId="5A07A3A8">
          <v:shape id="_x0000_s20488" type="#_x0000_t32" style="position:absolute;margin-left:66.65pt;margin-top:1.45pt;width:.05pt;height:61.5pt;flip:y;z-index:251974144" o:connectortype="straight">
            <v:stroke endarrow="block"/>
          </v:shape>
        </w:pict>
      </w:r>
      <w:r>
        <w:rPr>
          <w:rFonts w:ascii="Comic Sans MS" w:hAnsi="Comic Sans MS"/>
          <w:b/>
          <w:noProof/>
        </w:rPr>
        <w:pict w14:anchorId="721E5120">
          <v:shape id="_x0000_s20487" type="#_x0000_t32" style="position:absolute;margin-left:35.15pt;margin-top:.7pt;width:0;height:21.75pt;flip:y;z-index:251973120" o:connectortype="straight">
            <v:stroke endarrow="block"/>
          </v:shape>
        </w:pict>
      </w:r>
    </w:p>
    <w:p w14:paraId="2FA8CAEC" w14:textId="77777777" w:rsidR="00FD2791" w:rsidRDefault="00620A9B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val="en-US" w:eastAsia="zh-TW"/>
        </w:rPr>
        <w:pict w14:anchorId="101B2473">
          <v:shape id="_x0000_s20485" type="#_x0000_t202" style="position:absolute;margin-left:-9.85pt;margin-top:1.1pt;width:44.55pt;height:21.15pt;z-index:251971072;mso-width-relative:margin;mso-height-relative:margin" strokeweight="1.5pt">
            <v:textbox style="mso-next-textbox:#_x0000_s20485">
              <w:txbxContent>
                <w:p w14:paraId="635C69C9" w14:textId="77777777" w:rsidR="00BE69BC" w:rsidRPr="00BE69BC" w:rsidRDefault="00BE69BC" w:rsidP="00BE69BC">
                  <w:pPr>
                    <w:jc w:val="right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BE69BC">
                    <w:rPr>
                      <w:rFonts w:ascii="Comic Sans MS" w:hAnsi="Comic Sans MS"/>
                      <w:sz w:val="20"/>
                      <w:szCs w:val="20"/>
                    </w:rPr>
                    <w:t>first</w:t>
                  </w:r>
                </w:p>
              </w:txbxContent>
            </v:textbox>
          </v:shape>
        </w:pict>
      </w:r>
    </w:p>
    <w:p w14:paraId="797D973F" w14:textId="77777777" w:rsidR="00BE69BC" w:rsidRDefault="00620A9B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 w14:anchorId="7C5211F0">
          <v:shape id="_x0000_s20486" type="#_x0000_t202" style="position:absolute;margin-left:17.75pt;margin-top:10.25pt;width:48.3pt;height:21.15pt;z-index:251972096;mso-width-relative:margin;mso-height-relative:margin" strokeweight="1.5pt">
            <v:textbox>
              <w:txbxContent>
                <w:p w14:paraId="70A752D5" w14:textId="77777777" w:rsidR="00BE69BC" w:rsidRPr="00BE69BC" w:rsidRDefault="00BE69BC" w:rsidP="00BE69BC">
                  <w:pPr>
                    <w:jc w:val="right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BE69BC">
                    <w:rPr>
                      <w:rFonts w:ascii="Comic Sans MS" w:hAnsi="Comic Sans MS"/>
                      <w:sz w:val="20"/>
                      <w:szCs w:val="20"/>
                    </w:rPr>
                    <w:t>second</w:t>
                  </w:r>
                </w:p>
              </w:txbxContent>
            </v:textbox>
          </v:shape>
        </w:pict>
      </w:r>
    </w:p>
    <w:p w14:paraId="62205215" w14:textId="77777777" w:rsidR="00BE69BC" w:rsidRDefault="00BE69BC" w:rsidP="00517128">
      <w:pPr>
        <w:rPr>
          <w:rFonts w:ascii="Comic Sans MS" w:hAnsi="Comic Sans MS"/>
          <w:b/>
        </w:rPr>
      </w:pPr>
    </w:p>
    <w:p w14:paraId="0CF9D5C2" w14:textId="77777777" w:rsidR="00BE69BC" w:rsidRDefault="00620A9B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 w14:anchorId="73870CEF">
          <v:shape id="_x0000_s20489" type="#_x0000_t202" style="position:absolute;margin-left:43.3pt;margin-top:2.35pt;width:56.55pt;height:21.9pt;z-index:251975168;mso-width-relative:margin;mso-height-relative:margin" strokeweight="1.5pt">
            <v:textbox>
              <w:txbxContent>
                <w:p w14:paraId="4D5FB0F6" w14:textId="77777777" w:rsidR="00BE69BC" w:rsidRPr="00BE69BC" w:rsidRDefault="00BE69BC" w:rsidP="00BE69BC">
                  <w:pPr>
                    <w:jc w:val="right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BE69BC">
                    <w:rPr>
                      <w:rFonts w:ascii="Comic Sans MS" w:hAnsi="Comic Sans MS"/>
                      <w:sz w:val="20"/>
                      <w:szCs w:val="20"/>
                    </w:rPr>
                    <w:t>third</w:t>
                  </w:r>
                </w:p>
              </w:txbxContent>
            </v:textbox>
          </v:shape>
        </w:pict>
      </w:r>
    </w:p>
    <w:p w14:paraId="678A3D0E" w14:textId="77777777" w:rsidR="00BE69BC" w:rsidRDefault="00620A9B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 w14:anchorId="1F082AA2">
          <v:shape id="_x0000_s20536" type="#_x0000_t32" style="position:absolute;margin-left:-12.85pt;margin-top:13.85pt;width:281.25pt;height:0;z-index:252033536" o:connectortype="straight"/>
        </w:pict>
      </w:r>
    </w:p>
    <w:p w14:paraId="3D552A29" w14:textId="77777777" w:rsidR="00BE69BC" w:rsidRDefault="00BE69BC" w:rsidP="00517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0/13 </w:t>
      </w:r>
      <w:r w:rsidRPr="00BE69BC">
        <w:rPr>
          <w:rFonts w:ascii="Comic Sans MS" w:hAnsi="Comic Sans MS"/>
          <w:b/>
          <w:u w:val="single"/>
        </w:rPr>
        <w:t>Shapes of everyday objects</w:t>
      </w:r>
    </w:p>
    <w:p w14:paraId="073F4C34" w14:textId="77777777" w:rsidR="009462E7" w:rsidRDefault="009462E7" w:rsidP="00517128">
      <w:pPr>
        <w:rPr>
          <w:rFonts w:ascii="Comic Sans MS" w:hAnsi="Comic Sans MS"/>
          <w:b/>
          <w:u w:val="single"/>
        </w:rPr>
      </w:pPr>
    </w:p>
    <w:p w14:paraId="225B0A2F" w14:textId="77777777" w:rsidR="009462E7" w:rsidRPr="009462E7" w:rsidRDefault="00947A10" w:rsidP="009462E7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050944" behindDoc="1" locked="0" layoutInCell="1" allowOverlap="1" wp14:anchorId="17583B6E" wp14:editId="2EECB5BE">
            <wp:simplePos x="0" y="0"/>
            <wp:positionH relativeFrom="column">
              <wp:posOffset>1141730</wp:posOffset>
            </wp:positionH>
            <wp:positionV relativeFrom="paragraph">
              <wp:posOffset>309880</wp:posOffset>
            </wp:positionV>
            <wp:extent cx="2105025" cy="1371600"/>
            <wp:effectExtent l="19050" t="0" r="9525" b="0"/>
            <wp:wrapTight wrapText="bothSides">
              <wp:wrapPolygon edited="0">
                <wp:start x="-195" y="0"/>
                <wp:lineTo x="-195" y="21300"/>
                <wp:lineTo x="21698" y="21300"/>
                <wp:lineTo x="21698" y="0"/>
                <wp:lineTo x="-195" y="0"/>
              </wp:wrapPolygon>
            </wp:wrapTight>
            <wp:docPr id="39" name="Picture 39" descr="https://encrypted-tbn3.gstatic.com/images?q=tbn:ANd9GcSr1efpyU2H8Wt7C-b6nHsPli98LPjXAnAW3SYkBtp0v-0jY78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encrypted-tbn3.gstatic.com/images?q=tbn:ANd9GcSr1efpyU2H8Wt7C-b6nHsPli98LPjXAnAW3SYkBtp0v-0jY78Z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62E7" w:rsidRPr="009462E7">
        <w:rPr>
          <w:rFonts w:ascii="Comic Sans MS" w:hAnsi="Comic Sans MS"/>
        </w:rPr>
        <w:t>Tall and short</w:t>
      </w:r>
      <w:r>
        <w:rPr>
          <w:rFonts w:ascii="Comic Sans MS" w:hAnsi="Comic Sans MS"/>
        </w:rPr>
        <w:t xml:space="preserve">    /    narrow and wide</w:t>
      </w:r>
    </w:p>
    <w:p w14:paraId="19A275C2" w14:textId="77777777" w:rsidR="009462E7" w:rsidRPr="009462E7" w:rsidRDefault="00947A10" w:rsidP="009462E7">
      <w:pPr>
        <w:pStyle w:val="ListParagraph"/>
        <w:rPr>
          <w:rFonts w:ascii="Comic Sans MS" w:hAnsi="Comic Sans MS"/>
          <w:b/>
        </w:rPr>
      </w:pPr>
      <w:r>
        <w:rPr>
          <w:noProof/>
        </w:rPr>
        <w:drawing>
          <wp:anchor distT="0" distB="0" distL="114300" distR="114300" simplePos="0" relativeHeight="252049920" behindDoc="1" locked="0" layoutInCell="1" allowOverlap="1" wp14:anchorId="4A04F824" wp14:editId="3BB046CF">
            <wp:simplePos x="0" y="0"/>
            <wp:positionH relativeFrom="column">
              <wp:posOffset>-10795</wp:posOffset>
            </wp:positionH>
            <wp:positionV relativeFrom="paragraph">
              <wp:posOffset>12065</wp:posOffset>
            </wp:positionV>
            <wp:extent cx="911860" cy="904875"/>
            <wp:effectExtent l="19050" t="0" r="2540" b="0"/>
            <wp:wrapTight wrapText="bothSides">
              <wp:wrapPolygon edited="0">
                <wp:start x="-451" y="0"/>
                <wp:lineTo x="-451" y="21373"/>
                <wp:lineTo x="21660" y="21373"/>
                <wp:lineTo x="21660" y="0"/>
                <wp:lineTo x="-451" y="0"/>
              </wp:wrapPolygon>
            </wp:wrapTight>
            <wp:docPr id="42" name="irc_mi" descr="http://cnx.org/content/m22603/latest/graphic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nx.org/content/m22603/latest/graphics3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88C4E4D" w14:textId="77777777" w:rsidR="00BE69BC" w:rsidRDefault="00BE69BC" w:rsidP="00517128">
      <w:pPr>
        <w:rPr>
          <w:rFonts w:ascii="Comic Sans MS" w:hAnsi="Comic Sans MS"/>
          <w:b/>
        </w:rPr>
      </w:pPr>
    </w:p>
    <w:p w14:paraId="09A483A4" w14:textId="77777777" w:rsidR="009462E7" w:rsidRDefault="009462E7" w:rsidP="009462E7">
      <w:pPr>
        <w:rPr>
          <w:rFonts w:ascii="Comic Sans MS" w:hAnsi="Comic Sans MS"/>
          <w:b/>
        </w:rPr>
      </w:pPr>
    </w:p>
    <w:p w14:paraId="075AEFBE" w14:textId="77777777" w:rsidR="009462E7" w:rsidRPr="009462E7" w:rsidRDefault="009462E7" w:rsidP="009462E7">
      <w:pPr>
        <w:pStyle w:val="ListParagraph"/>
        <w:numPr>
          <w:ilvl w:val="0"/>
          <w:numId w:val="28"/>
        </w:num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2003840" behindDoc="1" locked="0" layoutInCell="1" allowOverlap="1" wp14:anchorId="749942D8" wp14:editId="36A65BE5">
            <wp:simplePos x="0" y="0"/>
            <wp:positionH relativeFrom="column">
              <wp:posOffset>2084705</wp:posOffset>
            </wp:positionH>
            <wp:positionV relativeFrom="paragraph">
              <wp:posOffset>198755</wp:posOffset>
            </wp:positionV>
            <wp:extent cx="1076325" cy="1076325"/>
            <wp:effectExtent l="19050" t="0" r="9525" b="0"/>
            <wp:wrapTight wrapText="bothSides">
              <wp:wrapPolygon edited="0">
                <wp:start x="-382" y="0"/>
                <wp:lineTo x="-382" y="21409"/>
                <wp:lineTo x="21791" y="21409"/>
                <wp:lineTo x="21791" y="0"/>
                <wp:lineTo x="-382" y="0"/>
              </wp:wrapPolygon>
            </wp:wrapTight>
            <wp:docPr id="186" name="irc_mi" descr="http://rlv.zcache.com/chocolate_chip_cookie_round_sticker-r9dfa16e6f2484cfd9651d04bbbbb9ff1_v9waf_8byvr_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lv.zcache.com/chocolate_chip_cookie_round_sticker-r9dfa16e6f2484cfd9651d04bbbbb9ff1_v9waf_8byvr_51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62E7">
        <w:rPr>
          <w:noProof/>
        </w:rPr>
        <w:drawing>
          <wp:anchor distT="0" distB="0" distL="114300" distR="114300" simplePos="0" relativeHeight="252001792" behindDoc="1" locked="0" layoutInCell="1" allowOverlap="1" wp14:anchorId="27202ABF" wp14:editId="1814B0F7">
            <wp:simplePos x="0" y="0"/>
            <wp:positionH relativeFrom="column">
              <wp:posOffset>779780</wp:posOffset>
            </wp:positionH>
            <wp:positionV relativeFrom="paragraph">
              <wp:posOffset>252730</wp:posOffset>
            </wp:positionV>
            <wp:extent cx="1057275" cy="1057275"/>
            <wp:effectExtent l="19050" t="0" r="9525" b="0"/>
            <wp:wrapTight wrapText="bothSides">
              <wp:wrapPolygon edited="0">
                <wp:start x="-389" y="0"/>
                <wp:lineTo x="-389" y="21405"/>
                <wp:lineTo x="21795" y="21405"/>
                <wp:lineTo x="21795" y="0"/>
                <wp:lineTo x="-389" y="0"/>
              </wp:wrapPolygon>
            </wp:wrapTight>
            <wp:docPr id="177" name="irc_mi" descr="http://rlv.zcache.com/cute_tea_biscuit_round_wall_clocks-r0f2caae621664f9aad76800a620d0a6e_fup1s_8byvr_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lv.zcache.com/cute_tea_biscuit_round_wall_clocks-r0f2caae621664f9aad76800a620d0a6e_fup1s_8byvr_51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62E7">
        <w:rPr>
          <w:rFonts w:ascii="Comic Sans MS" w:hAnsi="Comic Sans MS"/>
        </w:rPr>
        <w:t>Round shapes</w:t>
      </w:r>
    </w:p>
    <w:p w14:paraId="46ABF23D" w14:textId="77777777" w:rsidR="00BE69BC" w:rsidRDefault="009462E7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002816" behindDoc="1" locked="0" layoutInCell="1" allowOverlap="1" wp14:anchorId="6CD5A375" wp14:editId="5AECB464">
            <wp:simplePos x="0" y="0"/>
            <wp:positionH relativeFrom="column">
              <wp:posOffset>-39370</wp:posOffset>
            </wp:positionH>
            <wp:positionV relativeFrom="paragraph">
              <wp:posOffset>14605</wp:posOffset>
            </wp:positionV>
            <wp:extent cx="771525" cy="762000"/>
            <wp:effectExtent l="19050" t="0" r="9525" b="0"/>
            <wp:wrapTight wrapText="bothSides">
              <wp:wrapPolygon edited="0">
                <wp:start x="-533" y="0"/>
                <wp:lineTo x="-533" y="21060"/>
                <wp:lineTo x="21867" y="21060"/>
                <wp:lineTo x="21867" y="0"/>
                <wp:lineTo x="-533" y="0"/>
              </wp:wrapPolygon>
            </wp:wrapTight>
            <wp:docPr id="175" name="irc_mi" descr="http://www.smart-stuff.co.uk/ekmps/shops/smartstuff/images/winter-tyres-on-steel-wheels-451-fortwo-3888-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mart-stuff.co.uk/ekmps/shops/smartstuff/images/winter-tyres-on-steel-wheels-451-fortwo-3888-p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D78DA10" w14:textId="77777777" w:rsidR="00D35975" w:rsidRPr="00D35975" w:rsidRDefault="00D35975" w:rsidP="00D35975">
      <w:pPr>
        <w:pStyle w:val="ListParagraph"/>
        <w:rPr>
          <w:rFonts w:ascii="Comic Sans MS" w:hAnsi="Comic Sans MS"/>
          <w:b/>
        </w:rPr>
      </w:pPr>
    </w:p>
    <w:p w14:paraId="305271BA" w14:textId="77777777" w:rsidR="00BE69BC" w:rsidRPr="00D35975" w:rsidRDefault="00D35975" w:rsidP="00D35975">
      <w:pPr>
        <w:pStyle w:val="ListParagraph"/>
        <w:numPr>
          <w:ilvl w:val="0"/>
          <w:numId w:val="28"/>
        </w:numPr>
        <w:rPr>
          <w:rFonts w:ascii="Comic Sans MS" w:hAnsi="Comic Sans MS"/>
        </w:rPr>
      </w:pPr>
      <w:r w:rsidRPr="00D35975">
        <w:rPr>
          <w:rFonts w:ascii="Comic Sans MS" w:hAnsi="Comic Sans MS"/>
        </w:rPr>
        <w:t>Triangle shapes</w:t>
      </w:r>
    </w:p>
    <w:p w14:paraId="65E1C535" w14:textId="77777777" w:rsidR="009462E7" w:rsidRDefault="00D35975" w:rsidP="00517128">
      <w:pPr>
        <w:rPr>
          <w:rFonts w:ascii="Comic Sans MS" w:hAnsi="Comic Sans MS"/>
          <w:b/>
        </w:rPr>
      </w:pPr>
      <w:r>
        <w:rPr>
          <w:noProof/>
        </w:rPr>
        <w:drawing>
          <wp:anchor distT="0" distB="0" distL="114300" distR="114300" simplePos="0" relativeHeight="252046848" behindDoc="1" locked="0" layoutInCell="1" allowOverlap="1" wp14:anchorId="45D147F4" wp14:editId="08C23D80">
            <wp:simplePos x="0" y="0"/>
            <wp:positionH relativeFrom="column">
              <wp:posOffset>1065530</wp:posOffset>
            </wp:positionH>
            <wp:positionV relativeFrom="paragraph">
              <wp:posOffset>36195</wp:posOffset>
            </wp:positionV>
            <wp:extent cx="1828800" cy="657225"/>
            <wp:effectExtent l="19050" t="0" r="0" b="0"/>
            <wp:wrapTight wrapText="bothSides">
              <wp:wrapPolygon edited="0">
                <wp:start x="-225" y="0"/>
                <wp:lineTo x="-225" y="21287"/>
                <wp:lineTo x="21600" y="21287"/>
                <wp:lineTo x="21600" y="0"/>
                <wp:lineTo x="-225" y="0"/>
              </wp:wrapPolygon>
            </wp:wrapTight>
            <wp:docPr id="33" name="irc_mi" descr="http://purplepearl.in/images/toblerone/Cadbury-India-discounts-Toblerone-to-grow-premium-categ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urplepearl.in/images/toblerone/Cadbury-India-discounts-Toblerone-to-grow-premium-category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1577DE3" w14:textId="77777777" w:rsidR="009462E7" w:rsidRDefault="00D35975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048896" behindDoc="1" locked="0" layoutInCell="1" allowOverlap="1" wp14:anchorId="1EBE1385" wp14:editId="7CFF9BBF">
            <wp:simplePos x="0" y="0"/>
            <wp:positionH relativeFrom="column">
              <wp:posOffset>-29845</wp:posOffset>
            </wp:positionH>
            <wp:positionV relativeFrom="paragraph">
              <wp:posOffset>33020</wp:posOffset>
            </wp:positionV>
            <wp:extent cx="1143000" cy="1143000"/>
            <wp:effectExtent l="19050" t="0" r="0" b="0"/>
            <wp:wrapTight wrapText="bothSides">
              <wp:wrapPolygon edited="0">
                <wp:start x="-360" y="0"/>
                <wp:lineTo x="-360" y="21240"/>
                <wp:lineTo x="21600" y="21240"/>
                <wp:lineTo x="21600" y="0"/>
                <wp:lineTo x="-360" y="0"/>
              </wp:wrapPolygon>
            </wp:wrapTight>
            <wp:docPr id="30" name="irc_mi" descr="http://www.edna.de/WebRoot/EdnaDE/Shops/Edna/Products/90973/90973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dna.de/WebRoot/EdnaDE/Shops/Edna/Products/90973/90973_s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4853C11" w14:textId="77777777" w:rsidR="009462E7" w:rsidRDefault="009462E7" w:rsidP="00517128">
      <w:pPr>
        <w:rPr>
          <w:rFonts w:ascii="Comic Sans MS" w:hAnsi="Comic Sans MS"/>
          <w:b/>
        </w:rPr>
      </w:pPr>
    </w:p>
    <w:p w14:paraId="765E2067" w14:textId="77777777" w:rsidR="009462E7" w:rsidRDefault="00947A10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047872" behindDoc="1" locked="0" layoutInCell="1" allowOverlap="1" wp14:anchorId="7506E4B2" wp14:editId="248079AD">
            <wp:simplePos x="0" y="0"/>
            <wp:positionH relativeFrom="column">
              <wp:posOffset>-1886585</wp:posOffset>
            </wp:positionH>
            <wp:positionV relativeFrom="paragraph">
              <wp:posOffset>120015</wp:posOffset>
            </wp:positionV>
            <wp:extent cx="1685925" cy="1057275"/>
            <wp:effectExtent l="19050" t="0" r="9525" b="0"/>
            <wp:wrapTight wrapText="bothSides">
              <wp:wrapPolygon edited="0">
                <wp:start x="-244" y="0"/>
                <wp:lineTo x="-244" y="21405"/>
                <wp:lineTo x="21722" y="21405"/>
                <wp:lineTo x="21722" y="0"/>
                <wp:lineTo x="-244" y="0"/>
              </wp:wrapPolygon>
            </wp:wrapTight>
            <wp:docPr id="25" name="irc_mi" descr="http://2ndlearningjourney.files.wordpress.com/2007/07/warren-truss-b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ndlearningjourney.files.wordpress.com/2007/07/warren-truss-bridge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40E1385" w14:textId="77777777" w:rsidR="009462E7" w:rsidRDefault="009462E7" w:rsidP="00517128">
      <w:pPr>
        <w:rPr>
          <w:rFonts w:ascii="Comic Sans MS" w:hAnsi="Comic Sans MS"/>
          <w:b/>
        </w:rPr>
      </w:pPr>
    </w:p>
    <w:p w14:paraId="7B0F91C8" w14:textId="77777777" w:rsidR="009462E7" w:rsidRDefault="009462E7" w:rsidP="00517128">
      <w:pPr>
        <w:rPr>
          <w:rFonts w:ascii="Comic Sans MS" w:hAnsi="Comic Sans MS"/>
          <w:b/>
        </w:rPr>
      </w:pPr>
    </w:p>
    <w:p w14:paraId="1F5895E7" w14:textId="77777777" w:rsidR="00947A10" w:rsidRDefault="00947A10" w:rsidP="00517128">
      <w:pPr>
        <w:rPr>
          <w:rFonts w:ascii="Comic Sans MS" w:hAnsi="Comic Sans MS"/>
          <w:b/>
        </w:rPr>
      </w:pPr>
    </w:p>
    <w:p w14:paraId="247B764B" w14:textId="77777777" w:rsidR="00947A10" w:rsidRDefault="00947A10" w:rsidP="00517128">
      <w:pPr>
        <w:rPr>
          <w:rFonts w:ascii="Comic Sans MS" w:hAnsi="Comic Sans MS"/>
          <w:b/>
        </w:rPr>
      </w:pPr>
    </w:p>
    <w:p w14:paraId="2F75D7A4" w14:textId="77777777" w:rsidR="00947A10" w:rsidRDefault="00947A10" w:rsidP="00517128">
      <w:pPr>
        <w:rPr>
          <w:rFonts w:ascii="Comic Sans MS" w:hAnsi="Comic Sans MS"/>
          <w:b/>
        </w:rPr>
      </w:pPr>
    </w:p>
    <w:p w14:paraId="56DE717D" w14:textId="77777777" w:rsidR="00947A10" w:rsidRDefault="00947A10" w:rsidP="00517128">
      <w:pPr>
        <w:rPr>
          <w:rFonts w:ascii="Comic Sans MS" w:hAnsi="Comic Sans MS"/>
          <w:b/>
        </w:rPr>
      </w:pPr>
    </w:p>
    <w:p w14:paraId="2EB4AA1E" w14:textId="77777777" w:rsidR="00947A10" w:rsidRDefault="00947A10" w:rsidP="00517128">
      <w:pPr>
        <w:rPr>
          <w:rFonts w:ascii="Comic Sans MS" w:hAnsi="Comic Sans MS"/>
          <w:b/>
        </w:rPr>
      </w:pPr>
    </w:p>
    <w:p w14:paraId="63EF1557" w14:textId="77777777" w:rsidR="00FD2791" w:rsidRDefault="00620A9B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 w14:anchorId="6FC8A2CF">
          <v:shape id="_x0000_s20535" type="#_x0000_t32" style="position:absolute;margin-left:-18.2pt;margin-top:-18.55pt;width:.05pt;height:793.5pt;z-index:252032512" o:connectortype="straight"/>
        </w:pict>
      </w:r>
      <w:r w:rsidR="00126E07">
        <w:rPr>
          <w:rFonts w:ascii="Comic Sans MS" w:hAnsi="Comic Sans MS"/>
          <w:b/>
        </w:rPr>
        <w:t>0/14</w:t>
      </w:r>
      <w:r w:rsidR="00947A10">
        <w:rPr>
          <w:rFonts w:ascii="Comic Sans MS" w:hAnsi="Comic Sans MS"/>
          <w:b/>
        </w:rPr>
        <w:t xml:space="preserve"> </w:t>
      </w:r>
      <w:r w:rsidR="00126E07" w:rsidRPr="00126E07">
        <w:rPr>
          <w:rFonts w:ascii="Comic Sans MS" w:hAnsi="Comic Sans MS"/>
          <w:b/>
          <w:u w:val="single"/>
        </w:rPr>
        <w:t>Names of 2D shapes</w:t>
      </w:r>
      <w:r w:rsidR="00C25C1D">
        <w:rPr>
          <w:rFonts w:ascii="Comic Sans MS" w:hAnsi="Comic Sans MS"/>
          <w:b/>
          <w:u w:val="single"/>
        </w:rPr>
        <w:t xml:space="preserve"> (flat shapes)</w:t>
      </w:r>
    </w:p>
    <w:p w14:paraId="66129FA4" w14:textId="77777777" w:rsidR="00126E07" w:rsidRDefault="00126E07" w:rsidP="00517128">
      <w:pPr>
        <w:rPr>
          <w:rFonts w:ascii="Comic Sans MS" w:hAnsi="Comic Sans MS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456"/>
      </w:tblGrid>
      <w:tr w:rsidR="00126E07" w14:paraId="7B2E9B6D" w14:textId="77777777" w:rsidTr="00A92267">
        <w:tc>
          <w:tcPr>
            <w:tcW w:w="2614" w:type="dxa"/>
          </w:tcPr>
          <w:p w14:paraId="73834C23" w14:textId="77777777" w:rsidR="00126E07" w:rsidRPr="00126E07" w:rsidRDefault="00126E07" w:rsidP="0019747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126E07">
              <w:rPr>
                <w:rFonts w:ascii="Comic Sans MS" w:hAnsi="Comic Sans MS"/>
                <w:b/>
                <w:sz w:val="20"/>
                <w:szCs w:val="20"/>
              </w:rPr>
              <w:t xml:space="preserve">Name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of shape</w:t>
            </w:r>
          </w:p>
        </w:tc>
        <w:tc>
          <w:tcPr>
            <w:tcW w:w="2456" w:type="dxa"/>
          </w:tcPr>
          <w:p w14:paraId="0F0CDAB2" w14:textId="77777777" w:rsidR="00126E07" w:rsidRPr="00126E07" w:rsidRDefault="00126E07" w:rsidP="00517128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126E07">
              <w:rPr>
                <w:rFonts w:ascii="Comic Sans MS" w:hAnsi="Comic Sans MS"/>
                <w:b/>
                <w:sz w:val="20"/>
                <w:szCs w:val="20"/>
              </w:rPr>
              <w:t xml:space="preserve">Example in everyday </w:t>
            </w:r>
            <w:r w:rsidRPr="00126E07">
              <w:rPr>
                <w:rFonts w:ascii="Comic Sans MS" w:hAnsi="Comic Sans MS"/>
                <w:b/>
                <w:sz w:val="20"/>
                <w:szCs w:val="20"/>
              </w:rPr>
              <w:lastRenderedPageBreak/>
              <w:t>life</w:t>
            </w:r>
          </w:p>
        </w:tc>
      </w:tr>
      <w:tr w:rsidR="00126E07" w14:paraId="5CEACF30" w14:textId="77777777" w:rsidTr="00A92267">
        <w:tc>
          <w:tcPr>
            <w:tcW w:w="2614" w:type="dxa"/>
          </w:tcPr>
          <w:p w14:paraId="460DB0B7" w14:textId="77777777" w:rsidR="00126E07" w:rsidRPr="00126E07" w:rsidRDefault="00620A9B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w:pict w14:anchorId="7F1ACB8B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20493" type="#_x0000_t5" style="position:absolute;margin-left:77.15pt;margin-top:22.85pt;width:43.35pt;height:37.5pt;rotation:180;z-index:251979264;mso-position-horizontal-relative:text;mso-position-vertical-relative:text"/>
              </w:pict>
            </w: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w:pict w14:anchorId="41FF8683">
                <v:shape id="_x0000_s20492" type="#_x0000_t5" style="position:absolute;margin-left:41.15pt;margin-top:13.1pt;width:39pt;height:57.75pt;z-index:251978240;mso-position-horizontal-relative:text;mso-position-vertical-relative:text"/>
              </w:pict>
            </w: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w:pict w14:anchorId="02D8228A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_x0000_s20491" type="#_x0000_t6" style="position:absolute;margin-left:4.4pt;margin-top:19.85pt;width:31.5pt;height:50.25pt;z-index:251977216;mso-position-horizontal-relative:text;mso-position-vertical-relative:text"/>
              </w:pict>
            </w:r>
            <w:r w:rsidR="00126E07" w:rsidRPr="00126E07">
              <w:rPr>
                <w:rFonts w:ascii="Comic Sans MS" w:hAnsi="Comic Sans MS"/>
                <w:sz w:val="20"/>
                <w:szCs w:val="20"/>
                <w:u w:val="single"/>
              </w:rPr>
              <w:t>Triangle</w:t>
            </w:r>
          </w:p>
        </w:tc>
        <w:tc>
          <w:tcPr>
            <w:tcW w:w="2456" w:type="dxa"/>
          </w:tcPr>
          <w:p w14:paraId="164129BC" w14:textId="77777777" w:rsidR="00126E07" w:rsidRDefault="00126E07" w:rsidP="00126E0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38B1BE88" wp14:editId="3421F464">
                  <wp:extent cx="1133475" cy="941767"/>
                  <wp:effectExtent l="19050" t="0" r="9525" b="0"/>
                  <wp:docPr id="162" name="irc_mi" descr="http://www.roadcover.co.za/wp-content/uploads/2011/10/children-crossing-triangle-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roadcover.co.za/wp-content/uploads/2011/10/children-crossing-triangle-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941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E07" w14:paraId="466E4FF6" w14:textId="77777777" w:rsidTr="00A92267">
        <w:tc>
          <w:tcPr>
            <w:tcW w:w="2614" w:type="dxa"/>
          </w:tcPr>
          <w:p w14:paraId="371B3FA0" w14:textId="77777777" w:rsidR="00126E07" w:rsidRP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126E07">
              <w:rPr>
                <w:rFonts w:ascii="Comic Sans MS" w:hAnsi="Comic Sans MS"/>
                <w:sz w:val="20"/>
                <w:szCs w:val="20"/>
                <w:u w:val="single"/>
              </w:rPr>
              <w:t>Circle</w:t>
            </w:r>
          </w:p>
          <w:p w14:paraId="2B64B923" w14:textId="77777777" w:rsidR="00126E07" w:rsidRDefault="00620A9B" w:rsidP="0051712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pict w14:anchorId="63013F18">
                <v:oval id="_x0000_s20494" style="position:absolute;margin-left:42.65pt;margin-top:1pt;width:45.75pt;height:45.75pt;z-index:251980288"/>
              </w:pict>
            </w:r>
          </w:p>
          <w:p w14:paraId="521F4FA7" w14:textId="77777777" w:rsidR="00126E07" w:rsidRDefault="00126E07" w:rsidP="00517128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63F8EA4" w14:textId="77777777" w:rsidR="00126E07" w:rsidRDefault="00126E07" w:rsidP="00517128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F4FDC4F" w14:textId="77777777" w:rsidR="00126E07" w:rsidRPr="00126E07" w:rsidRDefault="00126E07" w:rsidP="0051712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456" w:type="dxa"/>
          </w:tcPr>
          <w:p w14:paraId="55C3750D" w14:textId="77777777" w:rsidR="00126E07" w:rsidRDefault="00126E07" w:rsidP="00126E0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996672" behindDoc="1" locked="0" layoutInCell="1" allowOverlap="1" wp14:anchorId="41DE75DA" wp14:editId="0E5C08E3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66040</wp:posOffset>
                  </wp:positionV>
                  <wp:extent cx="800100" cy="781050"/>
                  <wp:effectExtent l="19050" t="0" r="0" b="0"/>
                  <wp:wrapTight wrapText="bothSides">
                    <wp:wrapPolygon edited="0">
                      <wp:start x="-514" y="0"/>
                      <wp:lineTo x="-514" y="21073"/>
                      <wp:lineTo x="21600" y="21073"/>
                      <wp:lineTo x="21600" y="0"/>
                      <wp:lineTo x="-514" y="0"/>
                    </wp:wrapPolygon>
                  </wp:wrapTight>
                  <wp:docPr id="164" name="irc_mi" descr="http://www.rivercitypizza.com/PepperoniPizza-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rivercitypizza.com/PepperoniPizza-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26E07" w14:paraId="532801A6" w14:textId="77777777" w:rsidTr="00A92267">
        <w:tc>
          <w:tcPr>
            <w:tcW w:w="2614" w:type="dxa"/>
          </w:tcPr>
          <w:p w14:paraId="10FE5AD9" w14:textId="77777777" w:rsid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126E07">
              <w:rPr>
                <w:rFonts w:ascii="Comic Sans MS" w:hAnsi="Comic Sans MS"/>
                <w:sz w:val="20"/>
                <w:szCs w:val="20"/>
                <w:u w:val="single"/>
              </w:rPr>
              <w:t>Square</w:t>
            </w:r>
          </w:p>
          <w:p w14:paraId="08EFFF71" w14:textId="77777777" w:rsidR="00126E07" w:rsidRDefault="00620A9B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w:pict w14:anchorId="7BCD9406">
                <v:rect id="_x0000_s20495" style="position:absolute;margin-left:38.15pt;margin-top:-.2pt;width:42pt;height:42pt;z-index:251981312"/>
              </w:pict>
            </w:r>
          </w:p>
          <w:p w14:paraId="7A2745E6" w14:textId="77777777" w:rsid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4FB17D11" w14:textId="77777777" w:rsid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6717E065" w14:textId="77777777" w:rsidR="00126E07" w:rsidRP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2456" w:type="dxa"/>
          </w:tcPr>
          <w:p w14:paraId="1A088020" w14:textId="77777777" w:rsidR="00126E07" w:rsidRDefault="00126E07" w:rsidP="00126E0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18B4A6CA" wp14:editId="656F498E">
                  <wp:extent cx="962025" cy="962025"/>
                  <wp:effectExtent l="19050" t="0" r="9525" b="0"/>
                  <wp:docPr id="165" name="irc_mi" descr="http://thumbs.dreamstime.com/x/single-cream-cracker-biscuit-white-background-15516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s.dreamstime.com/x/single-cream-cracker-biscuit-white-background-15516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E07" w14:paraId="330617ED" w14:textId="77777777" w:rsidTr="00A92267">
        <w:tc>
          <w:tcPr>
            <w:tcW w:w="2614" w:type="dxa"/>
          </w:tcPr>
          <w:p w14:paraId="40D415B8" w14:textId="77777777" w:rsid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sz w:val="20"/>
                <w:szCs w:val="20"/>
                <w:u w:val="single"/>
              </w:rPr>
              <w:t>Rectangle</w:t>
            </w:r>
          </w:p>
          <w:p w14:paraId="23521A93" w14:textId="77777777" w:rsidR="00126E07" w:rsidRDefault="00620A9B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w:pict w14:anchorId="7965B2EF">
                <v:rect id="_x0000_s20496" style="position:absolute;margin-left:5.15pt;margin-top:9.8pt;width:108pt;height:34.5pt;z-index:251982336"/>
              </w:pict>
            </w:r>
          </w:p>
          <w:p w14:paraId="1FD22E01" w14:textId="77777777" w:rsid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5D3BA378" w14:textId="77777777" w:rsid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53FB1AE5" w14:textId="77777777" w:rsidR="00126E07" w:rsidRP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2456" w:type="dxa"/>
          </w:tcPr>
          <w:p w14:paraId="63439709" w14:textId="77777777" w:rsidR="00126E07" w:rsidRDefault="00126E07" w:rsidP="00126E0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8E7FAC" wp14:editId="6EC4C545">
                  <wp:extent cx="1047750" cy="1218242"/>
                  <wp:effectExtent l="19050" t="0" r="0" b="0"/>
                  <wp:docPr id="166" name="irc_mi" descr="http://www.munsterjoinery.co.uk/files/p_20100809040126heritage_single_do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unsterjoinery.co.uk/files/p_20100809040126heritage_single_do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218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D0A8E8" w14:textId="77777777" w:rsidR="009462E7" w:rsidRDefault="009462E7" w:rsidP="00517128">
      <w:pPr>
        <w:rPr>
          <w:rFonts w:ascii="Comic Sans MS" w:hAnsi="Comic Sans MS"/>
          <w:b/>
        </w:rPr>
      </w:pPr>
    </w:p>
    <w:p w14:paraId="5EEC7C89" w14:textId="77777777" w:rsidR="009462E7" w:rsidRDefault="009462E7" w:rsidP="00517128">
      <w:pPr>
        <w:rPr>
          <w:rFonts w:ascii="Comic Sans MS" w:hAnsi="Comic Sans MS"/>
          <w:b/>
        </w:rPr>
      </w:pPr>
    </w:p>
    <w:p w14:paraId="31726CB6" w14:textId="77777777" w:rsidR="009462E7" w:rsidRDefault="009462E7" w:rsidP="00517128">
      <w:pPr>
        <w:rPr>
          <w:rFonts w:ascii="Comic Sans MS" w:hAnsi="Comic Sans MS"/>
          <w:b/>
        </w:rPr>
      </w:pPr>
    </w:p>
    <w:p w14:paraId="0DC14CE6" w14:textId="77777777" w:rsidR="009462E7" w:rsidRDefault="009462E7" w:rsidP="00517128">
      <w:pPr>
        <w:rPr>
          <w:rFonts w:ascii="Comic Sans MS" w:hAnsi="Comic Sans MS"/>
          <w:b/>
        </w:rPr>
      </w:pPr>
    </w:p>
    <w:p w14:paraId="4BAFD1AB" w14:textId="77777777" w:rsidR="009462E7" w:rsidRDefault="009462E7" w:rsidP="00517128">
      <w:pPr>
        <w:rPr>
          <w:rFonts w:ascii="Comic Sans MS" w:hAnsi="Comic Sans MS"/>
          <w:b/>
        </w:rPr>
      </w:pPr>
    </w:p>
    <w:p w14:paraId="330B7D37" w14:textId="77777777" w:rsidR="009462E7" w:rsidRDefault="009462E7" w:rsidP="00517128">
      <w:pPr>
        <w:rPr>
          <w:rFonts w:ascii="Comic Sans MS" w:hAnsi="Comic Sans MS"/>
          <w:b/>
        </w:rPr>
      </w:pPr>
    </w:p>
    <w:p w14:paraId="5ACF76A1" w14:textId="77777777" w:rsidR="009462E7" w:rsidRDefault="009462E7" w:rsidP="00517128">
      <w:pPr>
        <w:rPr>
          <w:rFonts w:ascii="Comic Sans MS" w:hAnsi="Comic Sans MS"/>
          <w:b/>
        </w:rPr>
      </w:pPr>
    </w:p>
    <w:p w14:paraId="6406DB8C" w14:textId="77777777" w:rsidR="009462E7" w:rsidRDefault="009462E7" w:rsidP="00517128">
      <w:pPr>
        <w:rPr>
          <w:rFonts w:ascii="Comic Sans MS" w:hAnsi="Comic Sans MS"/>
          <w:b/>
        </w:rPr>
      </w:pPr>
    </w:p>
    <w:p w14:paraId="76217AA0" w14:textId="77777777" w:rsidR="009462E7" w:rsidRDefault="009462E7" w:rsidP="00517128">
      <w:pPr>
        <w:rPr>
          <w:rFonts w:ascii="Comic Sans MS" w:hAnsi="Comic Sans MS"/>
          <w:b/>
        </w:rPr>
      </w:pPr>
    </w:p>
    <w:p w14:paraId="7D6A341F" w14:textId="77777777" w:rsidR="009462E7" w:rsidRDefault="009462E7" w:rsidP="00517128">
      <w:pPr>
        <w:rPr>
          <w:rFonts w:ascii="Comic Sans MS" w:hAnsi="Comic Sans MS"/>
          <w:b/>
        </w:rPr>
      </w:pPr>
    </w:p>
    <w:p w14:paraId="6E5E8DF5" w14:textId="77777777" w:rsidR="009462E7" w:rsidRDefault="009462E7" w:rsidP="00517128">
      <w:pPr>
        <w:rPr>
          <w:rFonts w:ascii="Comic Sans MS" w:hAnsi="Comic Sans MS"/>
          <w:b/>
        </w:rPr>
      </w:pPr>
    </w:p>
    <w:p w14:paraId="3C78E438" w14:textId="77777777" w:rsidR="009462E7" w:rsidRDefault="009462E7" w:rsidP="00517128">
      <w:pPr>
        <w:rPr>
          <w:rFonts w:ascii="Comic Sans MS" w:hAnsi="Comic Sans MS"/>
          <w:b/>
        </w:rPr>
      </w:pPr>
    </w:p>
    <w:p w14:paraId="04D807B2" w14:textId="77777777" w:rsidR="009462E7" w:rsidRDefault="009462E7" w:rsidP="00517128">
      <w:pPr>
        <w:rPr>
          <w:rFonts w:ascii="Comic Sans MS" w:hAnsi="Comic Sans MS"/>
          <w:b/>
        </w:rPr>
      </w:pPr>
    </w:p>
    <w:p w14:paraId="6EABF8D9" w14:textId="77777777" w:rsidR="009462E7" w:rsidRDefault="009462E7" w:rsidP="00517128">
      <w:pPr>
        <w:rPr>
          <w:rFonts w:ascii="Comic Sans MS" w:hAnsi="Comic Sans MS"/>
          <w:b/>
        </w:rPr>
      </w:pPr>
    </w:p>
    <w:p w14:paraId="56769E15" w14:textId="77777777" w:rsidR="009462E7" w:rsidRDefault="009462E7" w:rsidP="00517128">
      <w:pPr>
        <w:rPr>
          <w:rFonts w:ascii="Comic Sans MS" w:hAnsi="Comic Sans MS"/>
          <w:b/>
        </w:rPr>
      </w:pPr>
    </w:p>
    <w:p w14:paraId="1F9B7235" w14:textId="77777777" w:rsidR="009462E7" w:rsidRDefault="009462E7" w:rsidP="00517128">
      <w:pPr>
        <w:rPr>
          <w:rFonts w:ascii="Comic Sans MS" w:hAnsi="Comic Sans MS"/>
          <w:b/>
        </w:rPr>
      </w:pPr>
    </w:p>
    <w:p w14:paraId="29792848" w14:textId="77777777" w:rsidR="009462E7" w:rsidRDefault="009462E7" w:rsidP="00517128">
      <w:pPr>
        <w:rPr>
          <w:rFonts w:ascii="Comic Sans MS" w:hAnsi="Comic Sans MS"/>
          <w:b/>
        </w:rPr>
      </w:pPr>
    </w:p>
    <w:p w14:paraId="280B2182" w14:textId="77777777" w:rsidR="009462E7" w:rsidRDefault="009462E7" w:rsidP="00517128">
      <w:pPr>
        <w:rPr>
          <w:rFonts w:ascii="Comic Sans MS" w:hAnsi="Comic Sans MS"/>
          <w:b/>
        </w:rPr>
      </w:pPr>
    </w:p>
    <w:p w14:paraId="4E11396A" w14:textId="77777777" w:rsidR="009462E7" w:rsidRDefault="009462E7" w:rsidP="00517128">
      <w:pPr>
        <w:rPr>
          <w:rFonts w:ascii="Comic Sans MS" w:hAnsi="Comic Sans MS"/>
          <w:b/>
        </w:rPr>
      </w:pPr>
    </w:p>
    <w:p w14:paraId="05D47266" w14:textId="77777777" w:rsidR="009462E7" w:rsidRDefault="009462E7" w:rsidP="00517128">
      <w:pPr>
        <w:rPr>
          <w:rFonts w:ascii="Comic Sans MS" w:hAnsi="Comic Sans MS"/>
          <w:b/>
        </w:rPr>
      </w:pPr>
    </w:p>
    <w:p w14:paraId="42357332" w14:textId="77777777" w:rsidR="009462E7" w:rsidRDefault="009462E7" w:rsidP="00517128">
      <w:pPr>
        <w:rPr>
          <w:rFonts w:ascii="Comic Sans MS" w:hAnsi="Comic Sans MS"/>
          <w:b/>
        </w:rPr>
      </w:pPr>
    </w:p>
    <w:p w14:paraId="32685D2E" w14:textId="77777777" w:rsidR="009462E7" w:rsidRDefault="009462E7" w:rsidP="00517128">
      <w:pPr>
        <w:rPr>
          <w:rFonts w:ascii="Comic Sans MS" w:hAnsi="Comic Sans MS"/>
          <w:b/>
        </w:rPr>
      </w:pPr>
    </w:p>
    <w:p w14:paraId="68CB6E86" w14:textId="77777777" w:rsidR="00126E07" w:rsidRDefault="00620A9B" w:rsidP="00517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pict w14:anchorId="0DD0D577">
          <v:shape id="_x0000_s20537" type="#_x0000_t32" style="position:absolute;margin-left:262.45pt;margin-top:-19.3pt;width:1.45pt;height:795pt;flip:x;z-index:252034560" o:connectortype="straight"/>
        </w:pict>
      </w:r>
      <w:r w:rsidR="00126E07">
        <w:rPr>
          <w:rFonts w:ascii="Comic Sans MS" w:hAnsi="Comic Sans MS"/>
          <w:b/>
        </w:rPr>
        <w:t xml:space="preserve">0/14 </w:t>
      </w:r>
      <w:r w:rsidR="00126E07" w:rsidRPr="00126E07">
        <w:rPr>
          <w:rFonts w:ascii="Comic Sans MS" w:hAnsi="Comic Sans MS"/>
          <w:b/>
          <w:u w:val="single"/>
        </w:rPr>
        <w:t>Names of 3D shapes</w:t>
      </w:r>
      <w:r w:rsidR="00C25C1D">
        <w:rPr>
          <w:rFonts w:ascii="Comic Sans MS" w:hAnsi="Comic Sans MS"/>
          <w:b/>
          <w:u w:val="single"/>
        </w:rPr>
        <w:t xml:space="preserve"> (solid shapes)</w:t>
      </w:r>
    </w:p>
    <w:p w14:paraId="5F5BE916" w14:textId="77777777" w:rsidR="00126E07" w:rsidRDefault="00126E07" w:rsidP="00517128">
      <w:pPr>
        <w:rPr>
          <w:rFonts w:ascii="Comic Sans MS" w:hAnsi="Comic Sans MS"/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2693"/>
      </w:tblGrid>
      <w:tr w:rsidR="00126E07" w14:paraId="5C4EB691" w14:textId="77777777" w:rsidTr="00B9685F">
        <w:trPr>
          <w:trHeight w:val="328"/>
        </w:trPr>
        <w:tc>
          <w:tcPr>
            <w:tcW w:w="2093" w:type="dxa"/>
          </w:tcPr>
          <w:p w14:paraId="6409EC19" w14:textId="77777777" w:rsidR="00126E07" w:rsidRPr="00126E07" w:rsidRDefault="00126E07" w:rsidP="0019747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126E07">
              <w:rPr>
                <w:rFonts w:ascii="Comic Sans MS" w:hAnsi="Comic Sans MS"/>
                <w:b/>
                <w:sz w:val="20"/>
                <w:szCs w:val="20"/>
              </w:rPr>
              <w:t xml:space="preserve">Name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of shape</w:t>
            </w:r>
          </w:p>
        </w:tc>
        <w:tc>
          <w:tcPr>
            <w:tcW w:w="2693" w:type="dxa"/>
          </w:tcPr>
          <w:p w14:paraId="6BB365A1" w14:textId="77777777" w:rsidR="00126E07" w:rsidRPr="00126E07" w:rsidRDefault="00126E07" w:rsidP="007703C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126E07">
              <w:rPr>
                <w:rFonts w:ascii="Comic Sans MS" w:hAnsi="Comic Sans MS"/>
                <w:b/>
                <w:sz w:val="20"/>
                <w:szCs w:val="20"/>
              </w:rPr>
              <w:t>Example in everyday life</w:t>
            </w:r>
          </w:p>
        </w:tc>
      </w:tr>
      <w:tr w:rsidR="00126E07" w14:paraId="4AD949DC" w14:textId="77777777" w:rsidTr="00B9685F">
        <w:trPr>
          <w:trHeight w:val="1738"/>
        </w:trPr>
        <w:tc>
          <w:tcPr>
            <w:tcW w:w="2093" w:type="dxa"/>
          </w:tcPr>
          <w:p w14:paraId="52BEB3DD" w14:textId="77777777" w:rsidR="00126E07" w:rsidRDefault="00620A9B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w:lastRenderedPageBreak/>
              <w:pict w14:anchorId="1F99F134">
                <v:group id="_x0000_s20501" style="position:absolute;margin-left:36.55pt;margin-top:8.05pt;width:42pt;height:51.75pt;z-index:251990528;mso-position-horizontal-relative:text;mso-position-vertical-relative:text" coordorigin="7200,1980" coordsize="840,1035">
                  <v:oval id="_x0000_s20497" style="position:absolute;left:7200;top:2619;width:840;height:396" o:regroupid="26" fillcolor="#9bbb59 [3206]"/>
                  <v:shape id="_x0000_s20498" type="#_x0000_t32" style="position:absolute;left:7200;top:1980;width:420;height:852;flip:y" o:connectortype="straight" o:regroupid="26"/>
                  <v:shape id="_x0000_s20499" type="#_x0000_t32" style="position:absolute;left:7620;top:1980;width:420;height:791;flip:x y" o:connectortype="straight" o:regroupid="26"/>
                </v:group>
              </w:pict>
            </w:r>
            <w:r w:rsidR="00B9685F" w:rsidRPr="00B9685F">
              <w:rPr>
                <w:rFonts w:ascii="Comic Sans MS" w:hAnsi="Comic Sans MS"/>
                <w:sz w:val="20"/>
                <w:szCs w:val="20"/>
                <w:u w:val="single"/>
              </w:rPr>
              <w:t>Cone</w:t>
            </w:r>
          </w:p>
          <w:p w14:paraId="7907014B" w14:textId="77777777" w:rsid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1CC99C8D" w14:textId="77777777" w:rsid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7D877BE6" w14:textId="77777777" w:rsid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51A92CFA" w14:textId="77777777" w:rsidR="00B9685F" w:rsidRP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14:paraId="622F4790" w14:textId="77777777" w:rsidR="00126E07" w:rsidRDefault="00B9685F" w:rsidP="00B9685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6FC7097E" wp14:editId="41C40A0E">
                  <wp:extent cx="904875" cy="1076968"/>
                  <wp:effectExtent l="19050" t="0" r="9525" b="0"/>
                  <wp:docPr id="167" name="Picture 153" descr="http://t0.gstatic.com/images?q=tbn:ANd9GcSu3bJC6cdujtqAzGnEm4yL-qBMphmupLcBBp80wJixQ3ZEAS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://t0.gstatic.com/images?q=tbn:ANd9GcSu3bJC6cdujtqAzGnEm4yL-qBMphmupLcBBp80wJixQ3ZEAS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021" cy="1078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E07" w14:paraId="64161963" w14:textId="77777777" w:rsidTr="00B9685F">
        <w:trPr>
          <w:trHeight w:val="1633"/>
        </w:trPr>
        <w:tc>
          <w:tcPr>
            <w:tcW w:w="2093" w:type="dxa"/>
          </w:tcPr>
          <w:p w14:paraId="0CF36201" w14:textId="77777777" w:rsidR="00126E07" w:rsidRDefault="00620A9B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w:pict w14:anchorId="18C2887D"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_x0000_s20502" type="#_x0000_t16" style="position:absolute;margin-left:41.8pt;margin-top:11.75pt;width:39.75pt;height:39.75pt;z-index:251991552;mso-position-horizontal-relative:text;mso-position-vertical-relative:text" fillcolor="#d6e3bc [1302]"/>
              </w:pict>
            </w:r>
            <w:r w:rsidR="00B9685F">
              <w:rPr>
                <w:rFonts w:ascii="Comic Sans MS" w:hAnsi="Comic Sans MS"/>
                <w:sz w:val="20"/>
                <w:szCs w:val="20"/>
                <w:u w:val="single"/>
              </w:rPr>
              <w:t>C</w:t>
            </w:r>
            <w:r w:rsidR="00B9685F" w:rsidRPr="00B9685F">
              <w:rPr>
                <w:rFonts w:ascii="Comic Sans MS" w:hAnsi="Comic Sans MS"/>
                <w:sz w:val="20"/>
                <w:szCs w:val="20"/>
                <w:u w:val="single"/>
              </w:rPr>
              <w:t>ube</w:t>
            </w:r>
          </w:p>
          <w:p w14:paraId="7003751C" w14:textId="77777777" w:rsid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4FB0AE94" w14:textId="77777777" w:rsid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482643E6" w14:textId="77777777" w:rsidR="00B9685F" w:rsidRP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14:paraId="7F07AA1D" w14:textId="77777777" w:rsidR="00126E07" w:rsidRDefault="00B9685F" w:rsidP="00B9685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998720" behindDoc="1" locked="0" layoutInCell="1" allowOverlap="1" wp14:anchorId="79FAEF3C" wp14:editId="2AB8CA1B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46990</wp:posOffset>
                  </wp:positionV>
                  <wp:extent cx="952500" cy="1000125"/>
                  <wp:effectExtent l="19050" t="0" r="0" b="0"/>
                  <wp:wrapTight wrapText="bothSides">
                    <wp:wrapPolygon edited="0">
                      <wp:start x="9072" y="0"/>
                      <wp:lineTo x="864" y="2057"/>
                      <wp:lineTo x="-432" y="2880"/>
                      <wp:lineTo x="0" y="14400"/>
                      <wp:lineTo x="5184" y="19749"/>
                      <wp:lineTo x="8208" y="21394"/>
                      <wp:lineTo x="8640" y="21394"/>
                      <wp:lineTo x="11664" y="21394"/>
                      <wp:lineTo x="12096" y="21394"/>
                      <wp:lineTo x="14688" y="19749"/>
                      <wp:lineTo x="17280" y="19749"/>
                      <wp:lineTo x="21600" y="15634"/>
                      <wp:lineTo x="21600" y="3291"/>
                      <wp:lineTo x="19872" y="2057"/>
                      <wp:lineTo x="13392" y="0"/>
                      <wp:lineTo x="9072" y="0"/>
                    </wp:wrapPolygon>
                  </wp:wrapTight>
                  <wp:docPr id="168" name="irc_mi" descr="http://www.clker.com/cliparts/6/4/1/6/12456404511653839274badaman_dice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ker.com/cliparts/6/4/1/6/12456404511653839274badaman_dice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26E07" w14:paraId="397B4973" w14:textId="77777777" w:rsidTr="00B72DCB">
        <w:trPr>
          <w:trHeight w:val="1968"/>
        </w:trPr>
        <w:tc>
          <w:tcPr>
            <w:tcW w:w="2093" w:type="dxa"/>
          </w:tcPr>
          <w:p w14:paraId="3ED8D8BC" w14:textId="77777777" w:rsidR="00126E07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B9685F">
              <w:rPr>
                <w:rFonts w:ascii="Comic Sans MS" w:hAnsi="Comic Sans MS"/>
                <w:sz w:val="20"/>
                <w:szCs w:val="20"/>
                <w:u w:val="single"/>
              </w:rPr>
              <w:t>Cuboid</w:t>
            </w:r>
          </w:p>
          <w:p w14:paraId="1FFF821C" w14:textId="77777777" w:rsidR="00B9685F" w:rsidRDefault="00620A9B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w:pict w14:anchorId="0E2E4AA6">
                <v:shape id="_x0000_s20503" type="#_x0000_t16" style="position:absolute;margin-left:5.05pt;margin-top:5.85pt;width:85.5pt;height:41.25pt;z-index:251992576" fillcolor="#d6e3bc [1302]"/>
              </w:pict>
            </w:r>
          </w:p>
          <w:p w14:paraId="282F2F89" w14:textId="77777777" w:rsid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353F598F" w14:textId="77777777" w:rsid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5A5BA507" w14:textId="77777777" w:rsidR="00B9685F" w:rsidRP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14:paraId="08D6F4D5" w14:textId="77777777" w:rsidR="00B9685F" w:rsidRDefault="00620A9B" w:rsidP="00B72DC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pict w14:anchorId="20F277CE">
                <v:shape id="_x0000_s20539" type="#_x0000_t32" style="position:absolute;left:0;text-align:left;margin-left:158.5pt;margin-top:64pt;width:271.5pt;height:0;z-index:252036608;mso-position-horizontal-relative:text;mso-position-vertical-relative:text" o:connectortype="straight"/>
              </w:pict>
            </w:r>
            <w:r w:rsidR="00B9685F">
              <w:rPr>
                <w:noProof/>
              </w:rPr>
              <w:drawing>
                <wp:inline distT="0" distB="0" distL="0" distR="0" wp14:anchorId="10EAE7D7" wp14:editId="1ECCD9F5">
                  <wp:extent cx="1019175" cy="1151668"/>
                  <wp:effectExtent l="19050" t="0" r="9525" b="0"/>
                  <wp:docPr id="169" name="irc_mi" descr="http://moneysavingmom.com/images/2008-small/08/19/300pxwiki_cheeri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oneysavingmom.com/images/2008-small/08/19/300pxwiki_cheeri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151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DCB" w14:paraId="428D33B9" w14:textId="77777777" w:rsidTr="00B72DCB">
        <w:trPr>
          <w:trHeight w:val="1684"/>
        </w:trPr>
        <w:tc>
          <w:tcPr>
            <w:tcW w:w="2093" w:type="dxa"/>
          </w:tcPr>
          <w:p w14:paraId="49BD91D9" w14:textId="77777777" w:rsidR="00B72DCB" w:rsidRPr="00B9685F" w:rsidRDefault="00620A9B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w:pict w14:anchorId="33D23DFB">
                <v:oval id="_x0000_s20505" style="position:absolute;margin-left:23.8pt;margin-top:43.15pt;width:51pt;height:7.9pt;z-index:251994624;mso-position-horizontal-relative:text;mso-position-vertical-relative:text">
                  <v:stroke dashstyle="dash"/>
                </v:oval>
              </w:pict>
            </w: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w:pict w14:anchorId="23A0A5F2">
                <v:oval id="_x0000_s20504" style="position:absolute;margin-left:23.8pt;margin-top:19.9pt;width:51pt;height:51pt;z-index:251993600;mso-position-horizontal-relative:text;mso-position-vertical-relative:text" filled="f"/>
              </w:pict>
            </w:r>
            <w:r w:rsidR="00B72DCB">
              <w:rPr>
                <w:rFonts w:ascii="Comic Sans MS" w:hAnsi="Comic Sans MS"/>
                <w:sz w:val="20"/>
                <w:szCs w:val="20"/>
                <w:u w:val="single"/>
              </w:rPr>
              <w:t>Sphere</w:t>
            </w:r>
          </w:p>
        </w:tc>
        <w:tc>
          <w:tcPr>
            <w:tcW w:w="2693" w:type="dxa"/>
          </w:tcPr>
          <w:p w14:paraId="08912035" w14:textId="77777777" w:rsidR="00B72DCB" w:rsidRDefault="00B72DCB" w:rsidP="00B72DC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97696" behindDoc="1" locked="0" layoutInCell="1" allowOverlap="1" wp14:anchorId="650AEDA2" wp14:editId="6F4B4CF2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62230</wp:posOffset>
                  </wp:positionV>
                  <wp:extent cx="904875" cy="962025"/>
                  <wp:effectExtent l="19050" t="0" r="9525" b="0"/>
                  <wp:wrapTight wrapText="bothSides">
                    <wp:wrapPolygon edited="0">
                      <wp:start x="-455" y="0"/>
                      <wp:lineTo x="-455" y="21386"/>
                      <wp:lineTo x="21827" y="21386"/>
                      <wp:lineTo x="21827" y="0"/>
                      <wp:lineTo x="-455" y="0"/>
                    </wp:wrapPolygon>
                  </wp:wrapTight>
                  <wp:docPr id="170" name="Picture 162" descr="https://encrypted-tbn3.gstatic.com/images?q=tbn:ANd9GcQRjxntSqLEuJp2_FOLw4_F5wv7p7qS_5hoytnN4OPxdnYdHKj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s://encrypted-tbn3.gstatic.com/images?q=tbn:ANd9GcQRjxntSqLEuJp2_FOLw4_F5wv7p7qS_5hoytnN4OPxdnYdHKj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2DCB" w14:paraId="7E178D39" w14:textId="77777777" w:rsidTr="00B72DCB">
        <w:trPr>
          <w:trHeight w:val="1684"/>
        </w:trPr>
        <w:tc>
          <w:tcPr>
            <w:tcW w:w="2093" w:type="dxa"/>
          </w:tcPr>
          <w:p w14:paraId="3E0608F6" w14:textId="77777777" w:rsidR="00B72DCB" w:rsidRDefault="00620A9B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w:pict w14:anchorId="36D3CBBD">
                <v:shapetype id="_x0000_t132" coordsize="21600,21600" o:spt="132" path="m10800,qx,3391l,18209qy10800,21600,21600,18209l21600,3391qy10800,xem,3391nfqy10800,6782,21600,3391e">
                  <v:path o:extrusionok="f" gradientshapeok="t" o:connecttype="custom" o:connectlocs="10800,6782;10800,0;0,10800;10800,21600;21600,10800" o:connectangles="270,270,180,90,0" textboxrect="0,6782,21600,18209"/>
                </v:shapetype>
                <v:shape id="_x0000_s20506" type="#_x0000_t132" style="position:absolute;margin-left:15.55pt;margin-top:28.95pt;width:63pt;height:60.75pt;rotation:90;z-index:251995648;mso-position-horizontal-relative:text;mso-position-vertical-relative:text"/>
              </w:pict>
            </w:r>
            <w:r w:rsidR="00B72DCB">
              <w:rPr>
                <w:rFonts w:ascii="Comic Sans MS" w:hAnsi="Comic Sans MS"/>
                <w:sz w:val="20"/>
                <w:szCs w:val="20"/>
                <w:u w:val="single"/>
              </w:rPr>
              <w:t>Cylinder</w:t>
            </w:r>
          </w:p>
        </w:tc>
        <w:tc>
          <w:tcPr>
            <w:tcW w:w="2693" w:type="dxa"/>
          </w:tcPr>
          <w:p w14:paraId="0892AD85" w14:textId="77777777" w:rsidR="00B72DCB" w:rsidRDefault="00620A9B" w:rsidP="00B72DCB">
            <w:pPr>
              <w:jc w:val="center"/>
              <w:rPr>
                <w:noProof/>
              </w:rPr>
            </w:pPr>
            <w:r>
              <w:rPr>
                <w:noProof/>
              </w:rPr>
              <w:pict w14:anchorId="763BD3D2">
                <v:shape id="_x0000_s20538" type="#_x0000_t32" style="position:absolute;left:0;text-align:left;margin-left:157.75pt;margin-top:79.15pt;width:271.5pt;height:0;z-index:252035584;mso-position-horizontal-relative:text;mso-position-vertical-relative:text" o:connectortype="straight"/>
              </w:pict>
            </w:r>
            <w:r w:rsidR="00B72DCB">
              <w:rPr>
                <w:noProof/>
              </w:rPr>
              <w:drawing>
                <wp:inline distT="0" distB="0" distL="0" distR="0" wp14:anchorId="703A0809" wp14:editId="7D533F12">
                  <wp:extent cx="1381125" cy="1381125"/>
                  <wp:effectExtent l="19050" t="0" r="9525" b="0"/>
                  <wp:docPr id="171" name="irc_mi" descr="http://www.hitched.co.uk/chat/cfs-file.ashx/__key/CommunityServer.Components.PostAttachments/00.00.90.35.51/Tin-of-beans-on-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hitched.co.uk/chat/cfs-file.ashx/__key/CommunityServer.Components.PostAttachments/00.00.90.35.51/Tin-of-beans-on-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DCB" w14:paraId="29563034" w14:textId="77777777" w:rsidTr="00B72DCB">
        <w:trPr>
          <w:trHeight w:val="1684"/>
        </w:trPr>
        <w:tc>
          <w:tcPr>
            <w:tcW w:w="2093" w:type="dxa"/>
          </w:tcPr>
          <w:p w14:paraId="6891AF9A" w14:textId="77777777" w:rsidR="00B72DCB" w:rsidRDefault="00B72DCB" w:rsidP="007703C1">
            <w:pPr>
              <w:rPr>
                <w:rFonts w:ascii="Comic Sans MS" w:hAnsi="Comic Sans MS"/>
                <w:noProof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w:t>Pyramid</w:t>
            </w:r>
          </w:p>
          <w:p w14:paraId="380A965D" w14:textId="77777777" w:rsidR="00B72DCB" w:rsidRDefault="00B72DCB" w:rsidP="00B72DCB">
            <w:pPr>
              <w:jc w:val="center"/>
              <w:rPr>
                <w:rFonts w:ascii="Comic Sans MS" w:hAnsi="Comic Sans MS"/>
                <w:noProof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DA794D7" wp14:editId="2105ED53">
                  <wp:extent cx="895350" cy="895350"/>
                  <wp:effectExtent l="19050" t="0" r="0" b="0"/>
                  <wp:docPr id="172" name="irc_ilrp_i" descr="https://encrypted-tbn3.gstatic.com/images?q=tbn:ANd9GcQQQITtt-Pl_y17Ecz65OO_nD75LXBcFVXX8ztWPlOGZTZIK4aZA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ilrp_i" descr="https://encrypted-tbn3.gstatic.com/images?q=tbn:ANd9GcQQQITtt-Pl_y17Ecz65OO_nD75LXBcFVXX8ztWPlOGZTZIK4aZA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09374B73" w14:textId="77777777" w:rsidR="00B72DCB" w:rsidRDefault="00B72DCB" w:rsidP="00B72DC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6E4E4F" wp14:editId="51BF1FA3">
                  <wp:extent cx="1059872" cy="971550"/>
                  <wp:effectExtent l="19050" t="0" r="6928" b="0"/>
                  <wp:docPr id="173" name="irc_mi" descr="http://www.fi.edu/learn/tut/images/tut_pyra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fi.edu/learn/tut/images/tut_pyra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006" cy="977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8401EC" w14:textId="77777777" w:rsidR="00126E07" w:rsidRDefault="00126E07" w:rsidP="00517128">
      <w:pPr>
        <w:rPr>
          <w:rFonts w:ascii="Comic Sans MS" w:hAnsi="Comic Sans MS"/>
          <w:b/>
          <w:u w:val="single"/>
        </w:rPr>
      </w:pPr>
    </w:p>
    <w:p w14:paraId="654A9C10" w14:textId="77777777" w:rsidR="00126E07" w:rsidRDefault="00126E07" w:rsidP="00517128">
      <w:pPr>
        <w:rPr>
          <w:rFonts w:ascii="Comic Sans MS" w:hAnsi="Comic Sans MS"/>
          <w:b/>
        </w:rPr>
      </w:pPr>
    </w:p>
    <w:p w14:paraId="7A521023" w14:textId="77777777" w:rsidR="00A15696" w:rsidRDefault="00A15696" w:rsidP="00517128">
      <w:pPr>
        <w:rPr>
          <w:rFonts w:ascii="Comic Sans MS" w:hAnsi="Comic Sans MS"/>
          <w:b/>
        </w:rPr>
      </w:pPr>
    </w:p>
    <w:p w14:paraId="3942185C" w14:textId="77777777" w:rsidR="00A15696" w:rsidRDefault="00A15696" w:rsidP="00517128">
      <w:pPr>
        <w:rPr>
          <w:rFonts w:ascii="Comic Sans MS" w:hAnsi="Comic Sans MS"/>
          <w:b/>
        </w:rPr>
      </w:pPr>
    </w:p>
    <w:p w14:paraId="37AD4ED3" w14:textId="77777777" w:rsidR="00A15696" w:rsidRDefault="00A15696" w:rsidP="00517128">
      <w:pPr>
        <w:rPr>
          <w:rFonts w:ascii="Comic Sans MS" w:hAnsi="Comic Sans MS"/>
          <w:b/>
        </w:rPr>
      </w:pPr>
    </w:p>
    <w:p w14:paraId="0EB5C07C" w14:textId="77777777" w:rsidR="00A15696" w:rsidRDefault="00A15696" w:rsidP="00517128">
      <w:pPr>
        <w:rPr>
          <w:rFonts w:ascii="Comic Sans MS" w:hAnsi="Comic Sans MS"/>
          <w:b/>
        </w:rPr>
      </w:pPr>
    </w:p>
    <w:p w14:paraId="6DA601A0" w14:textId="77777777" w:rsidR="00A15696" w:rsidRDefault="00A15696" w:rsidP="00517128">
      <w:pPr>
        <w:rPr>
          <w:rFonts w:ascii="Comic Sans MS" w:hAnsi="Comic Sans MS"/>
          <w:b/>
        </w:rPr>
      </w:pPr>
    </w:p>
    <w:p w14:paraId="14995A41" w14:textId="77777777" w:rsidR="00A15696" w:rsidRDefault="00A15696" w:rsidP="00517128">
      <w:pPr>
        <w:rPr>
          <w:rFonts w:ascii="Comic Sans MS" w:hAnsi="Comic Sans MS"/>
          <w:b/>
        </w:rPr>
      </w:pPr>
    </w:p>
    <w:p w14:paraId="5A281E4B" w14:textId="77777777" w:rsidR="00A15696" w:rsidRDefault="00A15696" w:rsidP="00517128">
      <w:pPr>
        <w:rPr>
          <w:rFonts w:ascii="Comic Sans MS" w:hAnsi="Comic Sans MS"/>
          <w:b/>
        </w:rPr>
      </w:pPr>
    </w:p>
    <w:p w14:paraId="501F034E" w14:textId="77777777" w:rsidR="00A15696" w:rsidRDefault="00A15696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0/15 </w:t>
      </w:r>
      <w:r w:rsidRPr="00A15696">
        <w:rPr>
          <w:rFonts w:ascii="Comic Sans MS" w:hAnsi="Comic Sans MS"/>
          <w:b/>
          <w:u w:val="single"/>
        </w:rPr>
        <w:t>Relative position</w:t>
      </w:r>
    </w:p>
    <w:p w14:paraId="50CE9BEE" w14:textId="77777777" w:rsidR="00A15696" w:rsidRDefault="00A15696" w:rsidP="00517128">
      <w:pPr>
        <w:rPr>
          <w:rFonts w:ascii="Comic Sans MS" w:hAnsi="Comic Sans MS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74"/>
        <w:gridCol w:w="1669"/>
        <w:gridCol w:w="1686"/>
      </w:tblGrid>
      <w:tr w:rsidR="00235CE7" w14:paraId="63A9CAD4" w14:textId="77777777" w:rsidTr="00235CE7">
        <w:trPr>
          <w:trHeight w:val="1448"/>
        </w:trPr>
        <w:tc>
          <w:tcPr>
            <w:tcW w:w="1488" w:type="dxa"/>
          </w:tcPr>
          <w:p w14:paraId="2140D613" w14:textId="77777777" w:rsidR="00A15696" w:rsidRDefault="00A15696" w:rsidP="00A1569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2DA2A2" wp14:editId="6DC4E256">
                  <wp:extent cx="695325" cy="806808"/>
                  <wp:effectExtent l="19050" t="0" r="9525" b="0"/>
                  <wp:docPr id="176" name="irc_mi" descr="http://bestclipartblog.com/clipart-pics/cat-clipart-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estclipartblog.com/clipart-pics/cat-clipart-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95325" cy="806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</w:tcPr>
          <w:p w14:paraId="4F615DDC" w14:textId="77777777" w:rsidR="00235CE7" w:rsidRDefault="00235CE7" w:rsidP="00235CE7">
            <w:pPr>
              <w:jc w:val="center"/>
              <w:rPr>
                <w:noProof/>
              </w:rPr>
            </w:pPr>
          </w:p>
          <w:p w14:paraId="655A9B49" w14:textId="77777777" w:rsidR="00A15696" w:rsidRDefault="00A15696" w:rsidP="00235CE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352BF401" wp14:editId="723CA074">
                  <wp:extent cx="828675" cy="628227"/>
                  <wp:effectExtent l="19050" t="0" r="9525" b="0"/>
                  <wp:docPr id="178" name="irc_mi" descr="http://imagesci.com/img/2013/10/rabbit-drawing-23987-hd-wallpap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ci.com/img/2013/10/rabbit-drawing-23987-hd-wallpap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31260" cy="630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5" w:type="dxa"/>
          </w:tcPr>
          <w:p w14:paraId="60041B9B" w14:textId="77777777" w:rsidR="00235CE7" w:rsidRDefault="00235CE7" w:rsidP="00A15696">
            <w:pPr>
              <w:jc w:val="center"/>
              <w:rPr>
                <w:noProof/>
              </w:rPr>
            </w:pPr>
          </w:p>
          <w:p w14:paraId="18A3EC37" w14:textId="77777777" w:rsidR="00A15696" w:rsidRDefault="00A15696" w:rsidP="00A1569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1AE47708" wp14:editId="49B72F2B">
                  <wp:extent cx="638175" cy="726304"/>
                  <wp:effectExtent l="19050" t="0" r="9525" b="0"/>
                  <wp:docPr id="179" name="irc_ilrp_i" descr="https://encrypted-tbn2.gstatic.com/images?q=tbn:ANd9GcRbkUKjkfehXogLzeMgCmgI8eACzlfklfDGA-zmNyNoYT8_DTH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ilrp_i" descr="https://encrypted-tbn2.gstatic.com/images?q=tbn:ANd9GcRbkUKjkfehXogLzeMgCmgI8eACzlfklfDGA-zmNyNoYT8_DTH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26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CE7" w14:paraId="15E34539" w14:textId="77777777" w:rsidTr="00235CE7">
        <w:trPr>
          <w:trHeight w:val="1397"/>
        </w:trPr>
        <w:tc>
          <w:tcPr>
            <w:tcW w:w="1488" w:type="dxa"/>
          </w:tcPr>
          <w:p w14:paraId="03D7007C" w14:textId="77777777" w:rsidR="00A15696" w:rsidRDefault="00A15696" w:rsidP="00517128">
            <w:pPr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1399667B" wp14:editId="7EFD38B3">
                  <wp:extent cx="843349" cy="800100"/>
                  <wp:effectExtent l="19050" t="0" r="0" b="0"/>
                  <wp:docPr id="182" name="irc_mi" descr="http://www.art-made-easy.com/images/horse-drawin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rt-made-easy.com/images/horse-drawin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260" cy="802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</w:tcPr>
          <w:p w14:paraId="6A3A43E0" w14:textId="77777777" w:rsidR="00235CE7" w:rsidRDefault="00235CE7" w:rsidP="00A15696">
            <w:pPr>
              <w:jc w:val="center"/>
              <w:rPr>
                <w:noProof/>
              </w:rPr>
            </w:pPr>
          </w:p>
          <w:p w14:paraId="584AD65E" w14:textId="77777777" w:rsidR="00A15696" w:rsidRDefault="00A15696" w:rsidP="00A1569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537517D3" wp14:editId="4E1FC99A">
                  <wp:extent cx="791828" cy="547081"/>
                  <wp:effectExtent l="19050" t="0" r="8272" b="0"/>
                  <wp:docPr id="201" name="irc_mi" descr="http://petsbunch.com/wp-content/uploads/2013/12/buying-guinea-pigs-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etsbunch.com/wp-content/uploads/2013/12/buying-guinea-pigs-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619" cy="548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5" w:type="dxa"/>
          </w:tcPr>
          <w:p w14:paraId="4A0EC6DD" w14:textId="77777777" w:rsidR="00235CE7" w:rsidRDefault="00235CE7" w:rsidP="00235CE7">
            <w:pPr>
              <w:jc w:val="center"/>
              <w:rPr>
                <w:noProof/>
              </w:rPr>
            </w:pPr>
          </w:p>
          <w:p w14:paraId="33EFE9A6" w14:textId="77777777" w:rsidR="00A15696" w:rsidRDefault="00A15696" w:rsidP="00235CE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3485EB84" wp14:editId="10A9073D">
                  <wp:extent cx="904875" cy="374746"/>
                  <wp:effectExtent l="19050" t="0" r="9525" b="0"/>
                  <wp:docPr id="204" name="irc_mi" descr="http://www.easy-drawings-and-sketches.com/images/how-to-draw-a-fish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easy-drawings-and-sketches.com/images/how-to-draw-a-fish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921" cy="37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E34CDC" w14:textId="77777777" w:rsidR="00A15696" w:rsidRDefault="00A15696" w:rsidP="00517128">
      <w:pPr>
        <w:rPr>
          <w:rFonts w:ascii="Comic Sans MS" w:hAnsi="Comic Sans MS"/>
          <w:b/>
        </w:rPr>
      </w:pPr>
    </w:p>
    <w:p w14:paraId="0D0873C2" w14:textId="77777777" w:rsidR="00235CE7" w:rsidRDefault="00235CE7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 xml:space="preserve">The rabbit is  </w:t>
      </w:r>
      <w:r w:rsidRPr="00235CE7">
        <w:rPr>
          <w:rFonts w:ascii="Comic Sans MS" w:hAnsi="Comic Sans MS"/>
          <w:color w:val="FF0000"/>
          <w:u w:val="single"/>
        </w:rPr>
        <w:t>between</w:t>
      </w:r>
      <w:r>
        <w:rPr>
          <w:rFonts w:ascii="Comic Sans MS" w:hAnsi="Comic Sans MS"/>
        </w:rPr>
        <w:t xml:space="preserve"> the cat and dog.</w:t>
      </w:r>
    </w:p>
    <w:p w14:paraId="184D992B" w14:textId="77777777" w:rsidR="00235CE7" w:rsidRDefault="00235CE7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 xml:space="preserve">The horse is </w:t>
      </w:r>
      <w:r w:rsidRPr="00235CE7">
        <w:rPr>
          <w:rFonts w:ascii="Comic Sans MS" w:hAnsi="Comic Sans MS"/>
          <w:color w:val="FF0000"/>
          <w:u w:val="single"/>
        </w:rPr>
        <w:t>left</w:t>
      </w:r>
      <w:r>
        <w:rPr>
          <w:rFonts w:ascii="Comic Sans MS" w:hAnsi="Comic Sans MS"/>
        </w:rPr>
        <w:t xml:space="preserve"> of the guinea pig.</w:t>
      </w:r>
    </w:p>
    <w:p w14:paraId="73F9C93B" w14:textId="77777777" w:rsidR="00235CE7" w:rsidRDefault="00235CE7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 xml:space="preserve">The fish is </w:t>
      </w:r>
      <w:r w:rsidRPr="00235CE7">
        <w:rPr>
          <w:rFonts w:ascii="Comic Sans MS" w:hAnsi="Comic Sans MS"/>
          <w:color w:val="FF0000"/>
          <w:u w:val="single"/>
        </w:rPr>
        <w:t>below</w:t>
      </w:r>
      <w:r>
        <w:rPr>
          <w:rFonts w:ascii="Comic Sans MS" w:hAnsi="Comic Sans MS"/>
        </w:rPr>
        <w:t xml:space="preserve"> the dog.</w:t>
      </w:r>
    </w:p>
    <w:p w14:paraId="50A9C8A1" w14:textId="77777777" w:rsidR="00235CE7" w:rsidRDefault="00235CE7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 xml:space="preserve">The cat is </w:t>
      </w:r>
      <w:r w:rsidRPr="00235CE7">
        <w:rPr>
          <w:rFonts w:ascii="Comic Sans MS" w:hAnsi="Comic Sans MS"/>
          <w:color w:val="FF0000"/>
          <w:u w:val="single"/>
        </w:rPr>
        <w:t>above</w:t>
      </w:r>
      <w:r>
        <w:rPr>
          <w:rFonts w:ascii="Comic Sans MS" w:hAnsi="Comic Sans MS"/>
        </w:rPr>
        <w:t xml:space="preserve"> the horse.</w:t>
      </w:r>
    </w:p>
    <w:p w14:paraId="1C82AD6B" w14:textId="77777777" w:rsidR="00235CE7" w:rsidRDefault="00235CE7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 xml:space="preserve">The rabbit is to the </w:t>
      </w:r>
      <w:r w:rsidRPr="00235CE7">
        <w:rPr>
          <w:rFonts w:ascii="Comic Sans MS" w:hAnsi="Comic Sans MS"/>
          <w:color w:val="FF0000"/>
          <w:u w:val="single"/>
        </w:rPr>
        <w:t>right</w:t>
      </w:r>
      <w:r>
        <w:rPr>
          <w:rFonts w:ascii="Comic Sans MS" w:hAnsi="Comic Sans MS"/>
        </w:rPr>
        <w:t xml:space="preserve"> of the cat.</w:t>
      </w:r>
    </w:p>
    <w:p w14:paraId="5C43AF0C" w14:textId="77777777" w:rsidR="00235CE7" w:rsidRDefault="00235CE7" w:rsidP="00235CE7">
      <w:pPr>
        <w:ind w:left="-142" w:firstLine="142"/>
        <w:rPr>
          <w:rFonts w:ascii="Comic Sans MS" w:hAnsi="Comic Sans MS"/>
        </w:rPr>
      </w:pPr>
    </w:p>
    <w:p w14:paraId="2B9F3CA6" w14:textId="77777777" w:rsidR="00235CE7" w:rsidRPr="00235CE7" w:rsidRDefault="00235CE7" w:rsidP="00235CE7">
      <w:pPr>
        <w:ind w:left="-142" w:firstLine="142"/>
        <w:rPr>
          <w:rFonts w:ascii="Comic Sans MS" w:hAnsi="Comic Sans MS"/>
          <w:b/>
        </w:rPr>
      </w:pPr>
      <w:r w:rsidRPr="00235CE7">
        <w:rPr>
          <w:rFonts w:ascii="Comic Sans MS" w:hAnsi="Comic Sans MS"/>
          <w:b/>
        </w:rPr>
        <w:t xml:space="preserve">0/16 </w:t>
      </w:r>
      <w:r w:rsidRPr="00235CE7">
        <w:rPr>
          <w:rFonts w:ascii="Comic Sans MS" w:hAnsi="Comic Sans MS"/>
          <w:b/>
          <w:u w:val="single"/>
        </w:rPr>
        <w:t>Order length</w:t>
      </w:r>
    </w:p>
    <w:p w14:paraId="16E66541" w14:textId="77777777" w:rsidR="00235CE7" w:rsidRDefault="00235CE7" w:rsidP="00235CE7">
      <w:pPr>
        <w:ind w:left="-142" w:firstLine="142"/>
        <w:rPr>
          <w:rFonts w:ascii="Comic Sans MS" w:hAnsi="Comic Sans MS"/>
        </w:rPr>
      </w:pPr>
    </w:p>
    <w:p w14:paraId="1FC723E4" w14:textId="77777777" w:rsidR="00235CE7" w:rsidRPr="00F26CC6" w:rsidRDefault="00E33406" w:rsidP="00F26CC6">
      <w:pPr>
        <w:pStyle w:val="ListParagraph"/>
        <w:numPr>
          <w:ilvl w:val="0"/>
          <w:numId w:val="28"/>
        </w:numPr>
        <w:rPr>
          <w:rFonts w:ascii="Comic Sans MS" w:hAnsi="Comic Sans MS"/>
          <w:sz w:val="20"/>
          <w:szCs w:val="20"/>
        </w:rPr>
      </w:pPr>
      <w:r w:rsidRPr="00F26CC6">
        <w:rPr>
          <w:rFonts w:ascii="Comic Sans MS" w:hAnsi="Comic Sans MS"/>
          <w:sz w:val="20"/>
          <w:szCs w:val="20"/>
        </w:rPr>
        <w:t>Find the shortest – put it at the beginning</w:t>
      </w:r>
    </w:p>
    <w:p w14:paraId="35B89AED" w14:textId="77777777" w:rsidR="00E33406" w:rsidRPr="00F26CC6" w:rsidRDefault="00E33406" w:rsidP="00F26CC6">
      <w:pPr>
        <w:pStyle w:val="ListParagraph"/>
        <w:numPr>
          <w:ilvl w:val="0"/>
          <w:numId w:val="28"/>
        </w:numPr>
        <w:rPr>
          <w:rFonts w:ascii="Comic Sans MS" w:hAnsi="Comic Sans MS"/>
          <w:sz w:val="20"/>
          <w:szCs w:val="20"/>
        </w:rPr>
      </w:pPr>
      <w:r w:rsidRPr="00F26CC6">
        <w:rPr>
          <w:rFonts w:ascii="Comic Sans MS" w:hAnsi="Comic Sans MS"/>
          <w:sz w:val="20"/>
          <w:szCs w:val="20"/>
        </w:rPr>
        <w:t>Find the longest – put it at the end</w:t>
      </w:r>
    </w:p>
    <w:p w14:paraId="061C3950" w14:textId="77777777" w:rsidR="00E33406" w:rsidRDefault="00620A9B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  <w:noProof/>
        </w:rPr>
        <w:pict w14:anchorId="3F87724C">
          <v:group id="_x0000_s20512" style="position:absolute;left:0;text-align:left;margin-left:78.7pt;margin-top:13.3pt;width:63pt;height:25.5pt;z-index:252007936" coordorigin="6735,8610" coordsize="1260,510">
            <v:shape id="_x0000_s20509" type="#_x0000_t16" style="position:absolute;left:6735;top:8610;width:510;height:510" fillcolor="#d6e3bc [1302]"/>
            <v:shape id="_x0000_s20510" type="#_x0000_t16" style="position:absolute;left:7095;top:8610;width:510;height:510" fillcolor="#d6e3bc [1302]"/>
            <v:shape id="_x0000_s20511" type="#_x0000_t16" style="position:absolute;left:7485;top:8610;width:510;height:510" fillcolor="#d6e3bc [1302]"/>
          </v:group>
        </w:pict>
      </w:r>
    </w:p>
    <w:p w14:paraId="03CF62EB" w14:textId="77777777" w:rsidR="00E33406" w:rsidRPr="00E33406" w:rsidRDefault="00E33406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 xml:space="preserve">Shortest </w:t>
      </w:r>
    </w:p>
    <w:p w14:paraId="46129555" w14:textId="77777777" w:rsidR="00E33406" w:rsidRDefault="00E33406" w:rsidP="00235CE7">
      <w:pPr>
        <w:ind w:left="-142" w:firstLine="142"/>
        <w:rPr>
          <w:rFonts w:ascii="Comic Sans MS" w:hAnsi="Comic Sans MS"/>
        </w:rPr>
      </w:pPr>
    </w:p>
    <w:p w14:paraId="51F7AE0D" w14:textId="77777777" w:rsidR="00E33406" w:rsidRDefault="00620A9B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  <w:noProof/>
        </w:rPr>
        <w:pict w14:anchorId="4A389DDB">
          <v:group id="_x0000_s20527" style="position:absolute;left:0;text-align:left;margin-left:77.05pt;margin-top:2.9pt;width:82.5pt;height:25.5pt;z-index:252017152" coordorigin="6720,9060" coordsize="1650,510">
            <v:shape id="_x0000_s20523" type="#_x0000_t16" style="position:absolute;left:6720;top:9060;width:510;height:510" o:regroupid="27" fillcolor="#b2a1c7 [1943]"/>
            <v:shape id="_x0000_s20524" type="#_x0000_t16" style="position:absolute;left:7080;top:9060;width:510;height:510" o:regroupid="27" fillcolor="#b2a1c7 [1943]"/>
            <v:shape id="_x0000_s20525" type="#_x0000_t16" style="position:absolute;left:7470;top:9060;width:510;height:510" o:regroupid="27" fillcolor="#b2a1c7 [1943]"/>
            <v:shape id="_x0000_s20526" type="#_x0000_t16" style="position:absolute;left:7860;top:9060;width:510;height:510" fillcolor="#b2a1c7 [1943]"/>
          </v:group>
        </w:pict>
      </w:r>
    </w:p>
    <w:p w14:paraId="25DD1033" w14:textId="77777777" w:rsidR="00E33406" w:rsidRDefault="00E33406" w:rsidP="00235CE7">
      <w:pPr>
        <w:ind w:left="-142" w:firstLine="142"/>
        <w:rPr>
          <w:rFonts w:ascii="Comic Sans MS" w:hAnsi="Comic Sans MS"/>
        </w:rPr>
      </w:pPr>
    </w:p>
    <w:p w14:paraId="2CC34873" w14:textId="77777777" w:rsidR="00E33406" w:rsidRDefault="00620A9B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  <w:noProof/>
        </w:rPr>
        <w:pict w14:anchorId="790CC900">
          <v:group id="_x0000_s20521" style="position:absolute;left:0;text-align:left;margin-left:77.8pt;margin-top:8.4pt;width:119.25pt;height:25.5pt;z-index:252011008" coordorigin="6720,9135" coordsize="2385,510">
            <v:group id="_x0000_s20513" style="position:absolute;left:6720;top:9135;width:1260;height:510" coordorigin="6735,8610" coordsize="1260,510">
              <v:shape id="_x0000_s20514" type="#_x0000_t16" style="position:absolute;left:6735;top:8610;width:510;height:510" fillcolor="#ffc000"/>
              <v:shape id="_x0000_s20515" type="#_x0000_t16" style="position:absolute;left:7095;top:8610;width:510;height:510" fillcolor="#ffc000"/>
              <v:shape id="_x0000_s20516" type="#_x0000_t16" style="position:absolute;left:7485;top:8610;width:510;height:510" fillcolor="#ffc000"/>
            </v:group>
            <v:group id="_x0000_s20517" style="position:absolute;left:7845;top:9135;width:1260;height:510" coordorigin="6735,8610" coordsize="1260,510">
              <v:shape id="_x0000_s20518" type="#_x0000_t16" style="position:absolute;left:6735;top:8610;width:510;height:510" fillcolor="#ffc000"/>
              <v:shape id="_x0000_s20519" type="#_x0000_t16" style="position:absolute;left:7095;top:8610;width:510;height:510" fillcolor="#ffc000"/>
              <v:shape id="_x0000_s20520" type="#_x0000_t16" style="position:absolute;left:7485;top:8610;width:510;height:510" fillcolor="#ffc000"/>
            </v:group>
          </v:group>
        </w:pict>
      </w:r>
    </w:p>
    <w:p w14:paraId="5ABF2809" w14:textId="77777777" w:rsidR="00E33406" w:rsidRDefault="00E33406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>Longest</w:t>
      </w:r>
    </w:p>
    <w:p w14:paraId="726FCD50" w14:textId="77777777" w:rsidR="00E33406" w:rsidRDefault="00E33406" w:rsidP="00235CE7">
      <w:pPr>
        <w:ind w:left="-142" w:firstLine="142"/>
        <w:rPr>
          <w:rFonts w:ascii="Comic Sans MS" w:hAnsi="Comic Sans MS"/>
        </w:rPr>
      </w:pPr>
    </w:p>
    <w:p w14:paraId="4624736B" w14:textId="77777777" w:rsidR="00811490" w:rsidRPr="00235CE7" w:rsidRDefault="00811490" w:rsidP="00811490">
      <w:pPr>
        <w:ind w:left="-142" w:firstLine="142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0/17</w:t>
      </w:r>
      <w:r w:rsidRPr="00235CE7">
        <w:rPr>
          <w:rFonts w:ascii="Comic Sans MS" w:hAnsi="Comic Sans MS"/>
          <w:b/>
        </w:rPr>
        <w:t xml:space="preserve"> </w:t>
      </w:r>
      <w:r w:rsidRPr="00235CE7">
        <w:rPr>
          <w:rFonts w:ascii="Comic Sans MS" w:hAnsi="Comic Sans MS"/>
          <w:b/>
          <w:u w:val="single"/>
        </w:rPr>
        <w:t xml:space="preserve">Order </w:t>
      </w:r>
      <w:r>
        <w:rPr>
          <w:rFonts w:ascii="Comic Sans MS" w:hAnsi="Comic Sans MS"/>
          <w:b/>
          <w:u w:val="single"/>
        </w:rPr>
        <w:t>weight</w:t>
      </w:r>
    </w:p>
    <w:p w14:paraId="7F6CA55C" w14:textId="77777777" w:rsidR="00E33406" w:rsidRDefault="00E33406" w:rsidP="00235CE7">
      <w:pPr>
        <w:ind w:left="-142" w:firstLine="142"/>
        <w:rPr>
          <w:rFonts w:ascii="Comic Sans MS" w:hAnsi="Comic Sans MS"/>
        </w:rPr>
      </w:pPr>
    </w:p>
    <w:p w14:paraId="0610C44B" w14:textId="77777777" w:rsidR="00F26CC6" w:rsidRPr="00F26CC6" w:rsidRDefault="00F26CC6" w:rsidP="00F26CC6">
      <w:pPr>
        <w:pStyle w:val="ListParagraph"/>
        <w:numPr>
          <w:ilvl w:val="0"/>
          <w:numId w:val="30"/>
        </w:numPr>
        <w:rPr>
          <w:rFonts w:ascii="Comic Sans MS" w:hAnsi="Comic Sans MS"/>
          <w:sz w:val="20"/>
          <w:szCs w:val="20"/>
        </w:rPr>
      </w:pPr>
      <w:r w:rsidRPr="00F26CC6">
        <w:rPr>
          <w:rFonts w:ascii="Comic Sans MS" w:hAnsi="Comic Sans MS"/>
          <w:sz w:val="20"/>
          <w:szCs w:val="20"/>
        </w:rPr>
        <w:t>Find the lightest – put it at the beginning</w:t>
      </w:r>
    </w:p>
    <w:p w14:paraId="4C472D1D" w14:textId="77777777" w:rsidR="00F26CC6" w:rsidRPr="00F26CC6" w:rsidRDefault="00F26CC6" w:rsidP="00F26CC6">
      <w:pPr>
        <w:pStyle w:val="ListParagraph"/>
        <w:numPr>
          <w:ilvl w:val="0"/>
          <w:numId w:val="30"/>
        </w:numPr>
        <w:rPr>
          <w:rFonts w:ascii="Comic Sans MS" w:hAnsi="Comic Sans MS"/>
          <w:sz w:val="20"/>
          <w:szCs w:val="20"/>
        </w:rPr>
      </w:pPr>
      <w:r w:rsidRPr="00F26CC6">
        <w:rPr>
          <w:rFonts w:ascii="Comic Sans MS" w:hAnsi="Comic Sans MS"/>
          <w:sz w:val="20"/>
          <w:szCs w:val="20"/>
        </w:rPr>
        <w:t>Find the heaviest – put it at the end</w:t>
      </w:r>
    </w:p>
    <w:p w14:paraId="619A9065" w14:textId="77777777" w:rsidR="00F26CC6" w:rsidRDefault="00F26CC6" w:rsidP="00F26CC6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021248" behindDoc="1" locked="0" layoutInCell="1" allowOverlap="1" wp14:anchorId="7A87FB29" wp14:editId="4DBB3EF7">
            <wp:simplePos x="0" y="0"/>
            <wp:positionH relativeFrom="column">
              <wp:posOffset>892810</wp:posOffset>
            </wp:positionH>
            <wp:positionV relativeFrom="paragraph">
              <wp:posOffset>10160</wp:posOffset>
            </wp:positionV>
            <wp:extent cx="1038225" cy="695325"/>
            <wp:effectExtent l="19050" t="0" r="9525" b="0"/>
            <wp:wrapTight wrapText="bothSides">
              <wp:wrapPolygon edited="0">
                <wp:start x="-396" y="0"/>
                <wp:lineTo x="-396" y="21304"/>
                <wp:lineTo x="21798" y="21304"/>
                <wp:lineTo x="21798" y="0"/>
                <wp:lineTo x="-396" y="0"/>
              </wp:wrapPolygon>
            </wp:wrapTight>
            <wp:docPr id="216" name="irc_mi" descr="http://upload.wikimedia.org/wikipedia/commons/b/bb/Table_grapes_on_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b/bb/Table_grapes_on_white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1A24AE3" w14:textId="77777777" w:rsidR="00C25C1D" w:rsidRDefault="00F26CC6" w:rsidP="00F26CC6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 xml:space="preserve">Lightest       </w:t>
      </w:r>
    </w:p>
    <w:p w14:paraId="4A1F91EC" w14:textId="77777777" w:rsidR="00F26CC6" w:rsidRDefault="00F26CC6" w:rsidP="00F26CC6">
      <w:pPr>
        <w:ind w:left="-142" w:firstLine="142"/>
        <w:jc w:val="center"/>
        <w:rPr>
          <w:rFonts w:ascii="Comic Sans MS" w:hAnsi="Comic Sans MS"/>
        </w:rPr>
      </w:pPr>
    </w:p>
    <w:p w14:paraId="382DF210" w14:textId="77777777" w:rsidR="00F26CC6" w:rsidRDefault="00F26CC6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019200" behindDoc="1" locked="0" layoutInCell="1" allowOverlap="1" wp14:anchorId="236B794D" wp14:editId="6D194434">
            <wp:simplePos x="0" y="0"/>
            <wp:positionH relativeFrom="column">
              <wp:posOffset>845185</wp:posOffset>
            </wp:positionH>
            <wp:positionV relativeFrom="paragraph">
              <wp:posOffset>125095</wp:posOffset>
            </wp:positionV>
            <wp:extent cx="1266825" cy="800100"/>
            <wp:effectExtent l="19050" t="0" r="9525" b="0"/>
            <wp:wrapTight wrapText="bothSides">
              <wp:wrapPolygon edited="0">
                <wp:start x="-325" y="0"/>
                <wp:lineTo x="-325" y="21086"/>
                <wp:lineTo x="21762" y="21086"/>
                <wp:lineTo x="21762" y="0"/>
                <wp:lineTo x="-325" y="0"/>
              </wp:wrapPolygon>
            </wp:wrapTight>
            <wp:docPr id="185" name="irc_mi" descr="http://www.foodsubs.com/Photos/cantalou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oodsubs.com/Photos/cantaloupe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5AC2142" w14:textId="77777777" w:rsidR="00F26CC6" w:rsidRDefault="00F26CC6" w:rsidP="00235CE7">
      <w:pPr>
        <w:ind w:left="-142" w:firstLine="142"/>
        <w:rPr>
          <w:rFonts w:ascii="Comic Sans MS" w:hAnsi="Comic Sans MS"/>
        </w:rPr>
      </w:pPr>
    </w:p>
    <w:p w14:paraId="4784CBD3" w14:textId="77777777" w:rsidR="00F26CC6" w:rsidRDefault="00F26CC6" w:rsidP="00235CE7">
      <w:pPr>
        <w:ind w:left="-142" w:firstLine="142"/>
        <w:rPr>
          <w:rFonts w:ascii="Comic Sans MS" w:hAnsi="Comic Sans MS"/>
        </w:rPr>
      </w:pPr>
    </w:p>
    <w:p w14:paraId="4C8C383D" w14:textId="77777777" w:rsidR="00F26CC6" w:rsidRDefault="00F26CC6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020224" behindDoc="1" locked="0" layoutInCell="1" allowOverlap="1" wp14:anchorId="7D5A78CC" wp14:editId="12D91855">
            <wp:simplePos x="0" y="0"/>
            <wp:positionH relativeFrom="column">
              <wp:posOffset>826135</wp:posOffset>
            </wp:positionH>
            <wp:positionV relativeFrom="paragraph">
              <wp:posOffset>183515</wp:posOffset>
            </wp:positionV>
            <wp:extent cx="1409700" cy="1181100"/>
            <wp:effectExtent l="19050" t="0" r="0" b="0"/>
            <wp:wrapTight wrapText="bothSides">
              <wp:wrapPolygon edited="0">
                <wp:start x="-292" y="0"/>
                <wp:lineTo x="-292" y="21252"/>
                <wp:lineTo x="21600" y="21252"/>
                <wp:lineTo x="21600" y="0"/>
                <wp:lineTo x="-292" y="0"/>
              </wp:wrapPolygon>
            </wp:wrapTight>
            <wp:docPr id="210" name="Picture 210" descr="https://encrypted-tbn3.gstatic.com/images?q=tbn:ANd9GcRlmfF8Xz4r6PoYoT5tzDuNFhJWfDUY0rAnAgZqIPKfZP8Pk69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s://encrypted-tbn3.gstatic.com/images?q=tbn:ANd9GcRlmfF8Xz4r6PoYoT5tzDuNFhJWfDUY0rAnAgZqIPKfZP8Pk69X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566D27" w14:textId="77777777" w:rsidR="00F26CC6" w:rsidRDefault="00F26CC6" w:rsidP="00235CE7">
      <w:pPr>
        <w:ind w:left="-142" w:firstLine="142"/>
        <w:rPr>
          <w:rFonts w:ascii="Comic Sans MS" w:hAnsi="Comic Sans MS"/>
        </w:rPr>
      </w:pPr>
    </w:p>
    <w:p w14:paraId="20A647B6" w14:textId="77777777" w:rsidR="00F26CC6" w:rsidRDefault="00F26CC6" w:rsidP="00235CE7">
      <w:pPr>
        <w:ind w:left="-142" w:firstLine="142"/>
        <w:rPr>
          <w:rFonts w:ascii="Comic Sans MS" w:hAnsi="Comic Sans MS"/>
        </w:rPr>
      </w:pPr>
    </w:p>
    <w:p w14:paraId="2619E317" w14:textId="77777777" w:rsidR="00F26CC6" w:rsidRDefault="00F26CC6" w:rsidP="00235CE7">
      <w:pPr>
        <w:ind w:left="-142" w:firstLine="142"/>
        <w:rPr>
          <w:rFonts w:ascii="Comic Sans MS" w:hAnsi="Comic Sans MS"/>
        </w:rPr>
      </w:pPr>
    </w:p>
    <w:p w14:paraId="4A29B841" w14:textId="77777777" w:rsidR="00F26CC6" w:rsidRDefault="00F26CC6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>Heaviest</w:t>
      </w:r>
    </w:p>
    <w:p w14:paraId="3D8E79B8" w14:textId="77777777" w:rsidR="00F26CC6" w:rsidRDefault="00F26CC6" w:rsidP="00235CE7">
      <w:pPr>
        <w:ind w:left="-142" w:firstLine="142"/>
        <w:rPr>
          <w:rFonts w:ascii="Comic Sans MS" w:hAnsi="Comic Sans MS"/>
        </w:rPr>
      </w:pPr>
    </w:p>
    <w:p w14:paraId="1DE05519" w14:textId="77777777" w:rsidR="00F26CC6" w:rsidRPr="00235CE7" w:rsidRDefault="00620A9B" w:rsidP="00F26CC6">
      <w:pPr>
        <w:ind w:left="-142" w:firstLine="142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 w14:anchorId="2D872FD9">
          <v:shape id="_x0000_s20540" type="#_x0000_t32" style="position:absolute;left:0;text-align:left;margin-left:263.2pt;margin-top:-17.8pt;width:.7pt;height:793.5pt;flip:x;z-index:252037632" o:connectortype="straight"/>
        </w:pict>
      </w:r>
      <w:r w:rsidR="00F0538D">
        <w:rPr>
          <w:rFonts w:ascii="Comic Sans MS" w:hAnsi="Comic Sans MS"/>
          <w:b/>
        </w:rPr>
        <w:t>0/17</w:t>
      </w:r>
      <w:r w:rsidR="00F26CC6" w:rsidRPr="00235CE7">
        <w:rPr>
          <w:rFonts w:ascii="Comic Sans MS" w:hAnsi="Comic Sans MS"/>
          <w:b/>
        </w:rPr>
        <w:t xml:space="preserve"> </w:t>
      </w:r>
      <w:r w:rsidR="00F26CC6" w:rsidRPr="00235CE7">
        <w:rPr>
          <w:rFonts w:ascii="Comic Sans MS" w:hAnsi="Comic Sans MS"/>
          <w:b/>
          <w:u w:val="single"/>
        </w:rPr>
        <w:t xml:space="preserve">Order </w:t>
      </w:r>
      <w:r w:rsidR="00F26CC6">
        <w:rPr>
          <w:rFonts w:ascii="Comic Sans MS" w:hAnsi="Comic Sans MS"/>
          <w:b/>
          <w:u w:val="single"/>
        </w:rPr>
        <w:t>capacity</w:t>
      </w:r>
      <w:r w:rsidR="003174C4">
        <w:rPr>
          <w:rFonts w:ascii="Comic Sans MS" w:hAnsi="Comic Sans MS"/>
          <w:b/>
          <w:u w:val="single"/>
        </w:rPr>
        <w:t xml:space="preserve"> (continued)</w:t>
      </w:r>
    </w:p>
    <w:p w14:paraId="422D5DF9" w14:textId="77777777" w:rsidR="00F26CC6" w:rsidRDefault="00F26CC6" w:rsidP="00235CE7">
      <w:pPr>
        <w:ind w:left="-142" w:firstLine="142"/>
        <w:rPr>
          <w:rFonts w:ascii="Comic Sans MS" w:hAnsi="Comic Sans MS"/>
        </w:rPr>
      </w:pPr>
    </w:p>
    <w:p w14:paraId="617AF4A5" w14:textId="77777777" w:rsidR="00F0538D" w:rsidRPr="00F26CC6" w:rsidRDefault="00F0538D" w:rsidP="00F0538D">
      <w:pPr>
        <w:pStyle w:val="ListParagraph"/>
        <w:numPr>
          <w:ilvl w:val="0"/>
          <w:numId w:val="30"/>
        </w:numPr>
        <w:rPr>
          <w:rFonts w:ascii="Comic Sans MS" w:hAnsi="Comic Sans MS"/>
          <w:sz w:val="20"/>
          <w:szCs w:val="20"/>
        </w:rPr>
      </w:pPr>
      <w:r w:rsidRPr="00F26CC6">
        <w:rPr>
          <w:rFonts w:ascii="Comic Sans MS" w:hAnsi="Comic Sans MS"/>
          <w:sz w:val="20"/>
          <w:szCs w:val="20"/>
        </w:rPr>
        <w:t xml:space="preserve">Find the </w:t>
      </w:r>
      <w:r>
        <w:rPr>
          <w:rFonts w:ascii="Comic Sans MS" w:hAnsi="Comic Sans MS"/>
          <w:sz w:val="20"/>
          <w:szCs w:val="20"/>
        </w:rPr>
        <w:t>smallest capacity</w:t>
      </w:r>
      <w:r w:rsidRPr="00F26CC6">
        <w:rPr>
          <w:rFonts w:ascii="Comic Sans MS" w:hAnsi="Comic Sans MS"/>
          <w:sz w:val="20"/>
          <w:szCs w:val="20"/>
        </w:rPr>
        <w:t xml:space="preserve"> – put it at the beginning</w:t>
      </w:r>
    </w:p>
    <w:p w14:paraId="450839F4" w14:textId="77777777" w:rsidR="00F0538D" w:rsidRPr="00F26CC6" w:rsidRDefault="00F0538D" w:rsidP="00F0538D">
      <w:pPr>
        <w:pStyle w:val="ListParagraph"/>
        <w:numPr>
          <w:ilvl w:val="0"/>
          <w:numId w:val="30"/>
        </w:numPr>
        <w:rPr>
          <w:rFonts w:ascii="Comic Sans MS" w:hAnsi="Comic Sans MS"/>
          <w:sz w:val="20"/>
          <w:szCs w:val="20"/>
        </w:rPr>
      </w:pPr>
      <w:r w:rsidRPr="00F26CC6">
        <w:rPr>
          <w:rFonts w:ascii="Comic Sans MS" w:hAnsi="Comic Sans MS"/>
          <w:sz w:val="20"/>
          <w:szCs w:val="20"/>
        </w:rPr>
        <w:t xml:space="preserve">Find the </w:t>
      </w:r>
      <w:r>
        <w:rPr>
          <w:rFonts w:ascii="Comic Sans MS" w:hAnsi="Comic Sans MS"/>
          <w:sz w:val="20"/>
          <w:szCs w:val="20"/>
        </w:rPr>
        <w:t>largest capacity</w:t>
      </w:r>
      <w:r w:rsidRPr="00F26CC6">
        <w:rPr>
          <w:rFonts w:ascii="Comic Sans MS" w:hAnsi="Comic Sans MS"/>
          <w:sz w:val="20"/>
          <w:szCs w:val="20"/>
        </w:rPr>
        <w:t xml:space="preserve"> – put it at the end</w:t>
      </w:r>
    </w:p>
    <w:p w14:paraId="67A42193" w14:textId="77777777" w:rsidR="00F0538D" w:rsidRDefault="00F0538D" w:rsidP="00235CE7">
      <w:pPr>
        <w:ind w:left="-142" w:firstLine="142"/>
        <w:rPr>
          <w:rFonts w:ascii="Comic Sans MS" w:hAnsi="Comic Sans MS"/>
        </w:rPr>
      </w:pPr>
    </w:p>
    <w:p w14:paraId="1EA8FFBD" w14:textId="77777777" w:rsidR="00F0538D" w:rsidRDefault="00F0538D" w:rsidP="00F0538D">
      <w:pPr>
        <w:ind w:left="-142" w:firstLine="142"/>
        <w:jc w:val="center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2022272" behindDoc="1" locked="0" layoutInCell="1" allowOverlap="1" wp14:anchorId="36436FCC" wp14:editId="5424C863">
            <wp:simplePos x="0" y="0"/>
            <wp:positionH relativeFrom="column">
              <wp:posOffset>1284605</wp:posOffset>
            </wp:positionH>
            <wp:positionV relativeFrom="paragraph">
              <wp:posOffset>6350</wp:posOffset>
            </wp:positionV>
            <wp:extent cx="1066800" cy="800100"/>
            <wp:effectExtent l="19050" t="0" r="0" b="0"/>
            <wp:wrapTight wrapText="bothSides">
              <wp:wrapPolygon edited="0">
                <wp:start x="-386" y="0"/>
                <wp:lineTo x="-386" y="21086"/>
                <wp:lineTo x="21600" y="21086"/>
                <wp:lineTo x="21600" y="0"/>
                <wp:lineTo x="-386" y="0"/>
              </wp:wrapPolygon>
            </wp:wrapTight>
            <wp:docPr id="219" name="irc_mi" descr="http://www.acumen-bcp.co.uk/blog/wp-content/uploads/2012/03/Cup-of-tea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cumen-bcp.co.uk/blog/wp-content/uploads/2012/03/Cup-of-tea-1024x768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467A863" w14:textId="77777777" w:rsidR="00F0538D" w:rsidRPr="00F0538D" w:rsidRDefault="00F0538D" w:rsidP="00F0538D">
      <w:pPr>
        <w:ind w:left="-142" w:firstLine="142"/>
        <w:jc w:val="center"/>
        <w:rPr>
          <w:rFonts w:ascii="Comic Sans MS" w:hAnsi="Comic Sans MS"/>
          <w:sz w:val="20"/>
          <w:szCs w:val="20"/>
        </w:rPr>
      </w:pPr>
      <w:r w:rsidRPr="00F0538D">
        <w:rPr>
          <w:rFonts w:ascii="Comic Sans MS" w:hAnsi="Comic Sans MS"/>
          <w:sz w:val="20"/>
          <w:szCs w:val="20"/>
        </w:rPr>
        <w:t>Smallest capacity</w:t>
      </w:r>
    </w:p>
    <w:p w14:paraId="27B3B6AF" w14:textId="77777777" w:rsidR="00F0538D" w:rsidRDefault="00F0538D" w:rsidP="00F0538D">
      <w:pPr>
        <w:ind w:left="-142" w:firstLine="142"/>
        <w:jc w:val="center"/>
        <w:rPr>
          <w:rFonts w:ascii="Comic Sans MS" w:hAnsi="Comic Sans MS"/>
        </w:rPr>
      </w:pPr>
    </w:p>
    <w:p w14:paraId="34740D73" w14:textId="77777777" w:rsidR="00F0538D" w:rsidRDefault="00F0538D" w:rsidP="00F0538D">
      <w:pPr>
        <w:ind w:left="-142" w:firstLine="142"/>
        <w:jc w:val="center"/>
        <w:rPr>
          <w:rFonts w:ascii="Comic Sans MS" w:hAnsi="Comic Sans MS"/>
        </w:rPr>
      </w:pPr>
    </w:p>
    <w:p w14:paraId="6334BF41" w14:textId="77777777" w:rsidR="00F0538D" w:rsidRDefault="002E7B92" w:rsidP="00F0538D">
      <w:pPr>
        <w:ind w:left="-142" w:firstLine="142"/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222871A8" wp14:editId="049CFEE5">
            <wp:extent cx="1181787" cy="1381125"/>
            <wp:effectExtent l="19050" t="0" r="0" b="0"/>
            <wp:docPr id="252" name="irc_mi" descr="http://n1.sdlcdn.com/imgs/a/h/y/166x194/Gauba-Traders-Stainless-Steel-Vacuum-SDL049424414-1-4f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1.sdlcdn.com/imgs/a/h/y/166x194/Gauba-Traders-Stainless-Steel-Vacuum-SDL049424414-1-4f786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87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9A0F94" w14:textId="77777777" w:rsidR="00F0538D" w:rsidRDefault="002E7B92" w:rsidP="00F0538D">
      <w:pPr>
        <w:ind w:left="-142" w:firstLine="142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023296" behindDoc="1" locked="0" layoutInCell="1" allowOverlap="1" wp14:anchorId="15EB47E6" wp14:editId="7E31F893">
            <wp:simplePos x="0" y="0"/>
            <wp:positionH relativeFrom="column">
              <wp:posOffset>1141730</wp:posOffset>
            </wp:positionH>
            <wp:positionV relativeFrom="paragraph">
              <wp:posOffset>10795</wp:posOffset>
            </wp:positionV>
            <wp:extent cx="2162175" cy="1514475"/>
            <wp:effectExtent l="19050" t="0" r="9525" b="0"/>
            <wp:wrapTight wrapText="bothSides">
              <wp:wrapPolygon edited="0">
                <wp:start x="-190" y="0"/>
                <wp:lineTo x="-190" y="21464"/>
                <wp:lineTo x="21695" y="21464"/>
                <wp:lineTo x="21695" y="0"/>
                <wp:lineTo x="-190" y="0"/>
              </wp:wrapPolygon>
            </wp:wrapTight>
            <wp:docPr id="222" name="irc_mi" descr="http://www.kitchenkapers.co.uk/media/catalog/product/cache/1/image/9df78eab33525d08d6e5fb8d27136e95/s/t/stoneware-Coastal-Blue-Teap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itchenkapers.co.uk/media/catalog/product/cache/1/image/9df78eab33525d08d6e5fb8d27136e95/s/t/stoneware-Coastal-Blue-Teapot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654A158" w14:textId="77777777" w:rsidR="00F0538D" w:rsidRPr="00F0538D" w:rsidRDefault="00F0538D" w:rsidP="00F0538D">
      <w:pPr>
        <w:ind w:left="-142" w:firstLine="142"/>
        <w:jc w:val="center"/>
        <w:rPr>
          <w:rFonts w:ascii="Comic Sans MS" w:hAnsi="Comic Sans MS"/>
          <w:sz w:val="20"/>
          <w:szCs w:val="20"/>
        </w:rPr>
      </w:pPr>
    </w:p>
    <w:p w14:paraId="17BE7B1F" w14:textId="77777777" w:rsidR="00F0538D" w:rsidRPr="00F0538D" w:rsidRDefault="00F0538D" w:rsidP="00F0538D">
      <w:pPr>
        <w:ind w:left="-142" w:firstLine="142"/>
        <w:jc w:val="center"/>
        <w:rPr>
          <w:rFonts w:ascii="Comic Sans MS" w:hAnsi="Comic Sans MS"/>
          <w:sz w:val="20"/>
          <w:szCs w:val="20"/>
        </w:rPr>
      </w:pPr>
      <w:r w:rsidRPr="00F0538D">
        <w:rPr>
          <w:rFonts w:ascii="Comic Sans MS" w:hAnsi="Comic Sans MS"/>
          <w:sz w:val="20"/>
          <w:szCs w:val="20"/>
        </w:rPr>
        <w:t>Largest capacity</w:t>
      </w:r>
    </w:p>
    <w:p w14:paraId="0186190D" w14:textId="77777777" w:rsidR="00F0538D" w:rsidRDefault="00F0538D" w:rsidP="00F0538D">
      <w:pPr>
        <w:ind w:left="-142" w:firstLine="142"/>
        <w:jc w:val="center"/>
        <w:rPr>
          <w:rFonts w:ascii="Comic Sans MS" w:hAnsi="Comic Sans MS"/>
        </w:rPr>
      </w:pPr>
    </w:p>
    <w:p w14:paraId="107BB176" w14:textId="77777777" w:rsidR="00F0538D" w:rsidRDefault="00F0538D" w:rsidP="00F0538D">
      <w:pPr>
        <w:ind w:left="-142" w:firstLine="142"/>
        <w:jc w:val="center"/>
        <w:rPr>
          <w:rFonts w:ascii="Comic Sans MS" w:hAnsi="Comic Sans MS"/>
        </w:rPr>
      </w:pPr>
    </w:p>
    <w:p w14:paraId="7453B603" w14:textId="77777777" w:rsidR="00F0538D" w:rsidRDefault="00F0538D" w:rsidP="00F0538D">
      <w:pPr>
        <w:ind w:left="-142" w:firstLine="142"/>
        <w:jc w:val="center"/>
        <w:rPr>
          <w:rFonts w:ascii="Comic Sans MS" w:hAnsi="Comic Sans MS"/>
        </w:rPr>
      </w:pPr>
    </w:p>
    <w:p w14:paraId="4A7A74A2" w14:textId="77777777" w:rsidR="00F0538D" w:rsidRDefault="00F0538D" w:rsidP="00F0538D">
      <w:pPr>
        <w:ind w:left="-142" w:firstLine="142"/>
        <w:jc w:val="center"/>
        <w:rPr>
          <w:rFonts w:ascii="Comic Sans MS" w:hAnsi="Comic Sans MS"/>
        </w:rPr>
      </w:pPr>
    </w:p>
    <w:p w14:paraId="56D93D7F" w14:textId="77777777" w:rsidR="002E7B92" w:rsidRDefault="00620A9B" w:rsidP="00F0538D">
      <w:pPr>
        <w:ind w:left="-142" w:firstLine="142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 w14:anchorId="5E1A1E2E">
          <v:shape id="_x0000_s20541" type="#_x0000_t32" style="position:absolute;left:0;text-align:left;margin-left:-12.1pt;margin-top:8.95pt;width:275.25pt;height:0;z-index:252038656" o:connectortype="straight"/>
        </w:pict>
      </w:r>
    </w:p>
    <w:p w14:paraId="67191863" w14:textId="77777777" w:rsidR="00F0538D" w:rsidRDefault="00F0538D" w:rsidP="00F0538D">
      <w:pPr>
        <w:ind w:left="-142" w:firstLine="142"/>
        <w:rPr>
          <w:rFonts w:ascii="Comic Sans MS" w:hAnsi="Comic Sans MS"/>
          <w:b/>
          <w:u w:val="single"/>
        </w:rPr>
      </w:pPr>
      <w:r w:rsidRPr="00F0538D">
        <w:rPr>
          <w:rFonts w:ascii="Comic Sans MS" w:hAnsi="Comic Sans MS"/>
          <w:b/>
        </w:rPr>
        <w:t xml:space="preserve">0/18 </w:t>
      </w:r>
      <w:r w:rsidRPr="00F0538D">
        <w:rPr>
          <w:rFonts w:ascii="Comic Sans MS" w:hAnsi="Comic Sans MS"/>
          <w:b/>
          <w:u w:val="single"/>
        </w:rPr>
        <w:t>Everyday language related to time</w:t>
      </w:r>
    </w:p>
    <w:p w14:paraId="48C97358" w14:textId="77777777" w:rsidR="00F0538D" w:rsidRDefault="00F0538D" w:rsidP="00F0538D">
      <w:pPr>
        <w:ind w:left="-142" w:firstLine="142"/>
        <w:rPr>
          <w:rFonts w:ascii="Comic Sans MS" w:hAnsi="Comic Sans MS"/>
        </w:rPr>
      </w:pPr>
    </w:p>
    <w:p w14:paraId="735AC797" w14:textId="77777777" w:rsidR="003B1A96" w:rsidRDefault="003B1A96" w:rsidP="003B1A96">
      <w:pPr>
        <w:pStyle w:val="ListParagraph"/>
        <w:numPr>
          <w:ilvl w:val="0"/>
          <w:numId w:val="31"/>
        </w:numPr>
        <w:rPr>
          <w:rFonts w:ascii="Comic Sans MS" w:hAnsi="Comic Sans MS"/>
        </w:rPr>
      </w:pPr>
      <w:r w:rsidRPr="003B1A96">
        <w:rPr>
          <w:rFonts w:ascii="Comic Sans MS" w:hAnsi="Comic Sans MS"/>
        </w:rPr>
        <w:t>The months and seasons</w:t>
      </w:r>
    </w:p>
    <w:p w14:paraId="7CA7D6C6" w14:textId="77777777" w:rsidR="0059495C" w:rsidRPr="003B1A96" w:rsidRDefault="00620A9B" w:rsidP="0059495C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  <w:noProof/>
        </w:rPr>
        <w:pict w14:anchorId="2B04B170">
          <v:rect id="_x0000_s20528" style="position:absolute;left:0;text-align:left;margin-left:-5.35pt;margin-top:16pt;width:263.25pt;height:269.25pt;z-index:252024320" filled="f" strokeweight="2.25pt"/>
        </w:pict>
      </w:r>
    </w:p>
    <w:p w14:paraId="4DE771ED" w14:textId="77777777" w:rsidR="00F0538D" w:rsidRDefault="00F0538D" w:rsidP="00F0538D">
      <w:pPr>
        <w:ind w:left="-142" w:firstLine="142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6E17F0A6" wp14:editId="2777FDC7">
            <wp:extent cx="3276600" cy="3395992"/>
            <wp:effectExtent l="19050" t="0" r="0" b="0"/>
            <wp:docPr id="225" name="irc_mi" descr="http://ijec.in/yahoo_site_admin/assets/images/year-1.1500917_s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jec.in/yahoo_site_admin/assets/images/year-1.1500917_std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890" cy="3399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0A5EA6" w14:textId="77777777" w:rsidR="00C07F42" w:rsidRDefault="00C07F42" w:rsidP="00C07F42">
      <w:pPr>
        <w:pStyle w:val="ListParagraph"/>
        <w:rPr>
          <w:rFonts w:ascii="Comic Sans MS" w:hAnsi="Comic Sans MS"/>
        </w:rPr>
      </w:pPr>
    </w:p>
    <w:p w14:paraId="7FDDE011" w14:textId="77777777" w:rsidR="00F0538D" w:rsidRDefault="003B1A96" w:rsidP="003B1A96">
      <w:pPr>
        <w:pStyle w:val="ListParagraph"/>
        <w:numPr>
          <w:ilvl w:val="0"/>
          <w:numId w:val="31"/>
        </w:numPr>
        <w:rPr>
          <w:rFonts w:ascii="Comic Sans MS" w:hAnsi="Comic Sans MS"/>
        </w:rPr>
      </w:pPr>
      <w:r>
        <w:rPr>
          <w:rFonts w:ascii="Comic Sans MS" w:hAnsi="Comic Sans MS"/>
        </w:rPr>
        <w:t>The days of the week</w:t>
      </w:r>
    </w:p>
    <w:p w14:paraId="7DE9DD3D" w14:textId="77777777" w:rsidR="003B1A96" w:rsidRPr="003B1A96" w:rsidRDefault="003B1A96" w:rsidP="003B1A96">
      <w:pPr>
        <w:pStyle w:val="ListParagraph"/>
        <w:rPr>
          <w:rFonts w:ascii="Comic Sans MS" w:hAnsi="Comic Sans MS"/>
        </w:rPr>
      </w:pPr>
    </w:p>
    <w:p w14:paraId="0FD9711D" w14:textId="77777777" w:rsidR="00F0538D" w:rsidRDefault="003B1A96" w:rsidP="00F0538D">
      <w:pPr>
        <w:ind w:left="-142" w:firstLine="142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414F7D4E" wp14:editId="2186F427">
            <wp:extent cx="3182620" cy="3182620"/>
            <wp:effectExtent l="19050" t="0" r="0" b="0"/>
            <wp:docPr id="228" name="irc_mi" descr="http://www.pragmaticmom.com/wp-content/uploads/2012/03/Furry-Friends-Days-of-the-Week-Learning-Charts-N36011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agmaticmom.com/wp-content/uploads/2012/03/Furry-Friends-Days-of-the-Week-Learning-Charts-N36011_XL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318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D51411" w14:textId="77777777" w:rsidR="00F0538D" w:rsidRDefault="00F0538D" w:rsidP="00F0538D">
      <w:pPr>
        <w:ind w:left="-142" w:firstLine="142"/>
        <w:rPr>
          <w:rFonts w:ascii="Comic Sans MS" w:hAnsi="Comic Sans MS"/>
        </w:rPr>
      </w:pPr>
    </w:p>
    <w:p w14:paraId="6329245A" w14:textId="77777777" w:rsidR="00A92267" w:rsidRDefault="00A92267" w:rsidP="00F0538D">
      <w:pPr>
        <w:ind w:left="-142" w:firstLine="142"/>
        <w:rPr>
          <w:rFonts w:ascii="Comic Sans MS" w:hAnsi="Comic Sans MS"/>
        </w:rPr>
      </w:pPr>
    </w:p>
    <w:p w14:paraId="406FA24C" w14:textId="77777777" w:rsidR="00F0538D" w:rsidRDefault="003B1A96" w:rsidP="003B1A96">
      <w:pPr>
        <w:pStyle w:val="ListParagraph"/>
        <w:numPr>
          <w:ilvl w:val="0"/>
          <w:numId w:val="31"/>
        </w:numPr>
        <w:rPr>
          <w:rFonts w:ascii="Comic Sans MS" w:hAnsi="Comic Sans MS"/>
        </w:rPr>
      </w:pPr>
      <w:r w:rsidRPr="003B1A96">
        <w:rPr>
          <w:rFonts w:ascii="Comic Sans MS" w:hAnsi="Comic Sans MS"/>
        </w:rPr>
        <w:t>Parts of a day</w:t>
      </w:r>
    </w:p>
    <w:p w14:paraId="15B21A73" w14:textId="77777777" w:rsidR="002E7B92" w:rsidRPr="003B1A96" w:rsidRDefault="00620A9B" w:rsidP="002E7B92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  <w:noProof/>
        </w:rPr>
        <w:pict w14:anchorId="51513556">
          <v:rect id="_x0000_s20542" style="position:absolute;left:0;text-align:left;margin-left:.55pt;margin-top:14.2pt;width:242.25pt;height:222pt;z-index:252039680" filled="f"/>
        </w:pict>
      </w:r>
    </w:p>
    <w:p w14:paraId="6CAD6346" w14:textId="77777777" w:rsidR="00F0538D" w:rsidRDefault="003B1A96" w:rsidP="00F0538D">
      <w:pPr>
        <w:ind w:left="-142" w:firstLine="142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337814C9" wp14:editId="20C2361E">
            <wp:extent cx="3182620" cy="2678308"/>
            <wp:effectExtent l="19050" t="0" r="0" b="0"/>
            <wp:docPr id="231" name="irc_mi" descr="http://4.bp.blogspot.com/-886jdMd_swo/Ukn_eDMYrxI/AAAAAAAAAgM/MiJy8IM_5_g/s1600/parts+of+the+day+++greet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886jdMd_swo/Ukn_eDMYrxI/AAAAAAAAAgM/MiJy8IM_5_g/s1600/parts+of+the+day+++greetings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678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C668CB" w14:textId="77777777" w:rsidR="00F0538D" w:rsidRDefault="00F0538D" w:rsidP="00F0538D">
      <w:pPr>
        <w:ind w:left="-142" w:firstLine="142"/>
        <w:rPr>
          <w:rFonts w:ascii="Comic Sans MS" w:hAnsi="Comic Sans MS"/>
        </w:rPr>
      </w:pPr>
    </w:p>
    <w:p w14:paraId="20AF1109" w14:textId="77777777" w:rsidR="00F0538D" w:rsidRDefault="00F0538D" w:rsidP="00F0538D">
      <w:pPr>
        <w:ind w:left="-142" w:firstLine="142"/>
        <w:rPr>
          <w:rFonts w:ascii="Comic Sans MS" w:hAnsi="Comic Sans MS"/>
        </w:rPr>
      </w:pPr>
    </w:p>
    <w:p w14:paraId="772D3F36" w14:textId="77777777" w:rsidR="00F0538D" w:rsidRDefault="00F0538D" w:rsidP="00F0538D">
      <w:pPr>
        <w:ind w:left="-142" w:firstLine="142"/>
        <w:rPr>
          <w:rFonts w:ascii="Comic Sans MS" w:hAnsi="Comic Sans MS"/>
        </w:rPr>
      </w:pPr>
    </w:p>
    <w:p w14:paraId="1DDEFC9F" w14:textId="77777777" w:rsidR="00F0538D" w:rsidRDefault="00F0538D" w:rsidP="00F0538D">
      <w:pPr>
        <w:ind w:left="-142" w:firstLine="142"/>
        <w:rPr>
          <w:rFonts w:ascii="Comic Sans MS" w:hAnsi="Comic Sans MS"/>
        </w:rPr>
      </w:pPr>
    </w:p>
    <w:p w14:paraId="0E8E18EF" w14:textId="77777777" w:rsidR="0059495C" w:rsidRDefault="0059495C" w:rsidP="00F0538D">
      <w:pPr>
        <w:ind w:left="-142" w:firstLine="142"/>
        <w:rPr>
          <w:noProof/>
        </w:rPr>
      </w:pPr>
    </w:p>
    <w:p w14:paraId="7C5F5300" w14:textId="77777777" w:rsidR="0059495C" w:rsidRDefault="0059495C" w:rsidP="00F0538D">
      <w:pPr>
        <w:ind w:left="-142" w:firstLine="142"/>
        <w:rPr>
          <w:noProof/>
        </w:rPr>
      </w:pPr>
    </w:p>
    <w:p w14:paraId="70002075" w14:textId="77777777" w:rsidR="0059495C" w:rsidRDefault="0059495C" w:rsidP="00F0538D">
      <w:pPr>
        <w:ind w:left="-142" w:firstLine="142"/>
        <w:rPr>
          <w:noProof/>
        </w:rPr>
      </w:pPr>
    </w:p>
    <w:p w14:paraId="4FEA1347" w14:textId="77777777" w:rsidR="0059495C" w:rsidRDefault="0059495C" w:rsidP="00F0538D">
      <w:pPr>
        <w:ind w:left="-142" w:firstLine="142"/>
        <w:rPr>
          <w:noProof/>
        </w:rPr>
      </w:pPr>
    </w:p>
    <w:p w14:paraId="61F25E7C" w14:textId="77777777" w:rsidR="0059495C" w:rsidRDefault="0059495C" w:rsidP="00F0538D">
      <w:pPr>
        <w:ind w:left="-142" w:firstLine="142"/>
        <w:rPr>
          <w:noProof/>
        </w:rPr>
      </w:pPr>
    </w:p>
    <w:p w14:paraId="2A1FB721" w14:textId="77777777" w:rsidR="0059495C" w:rsidRDefault="0059495C" w:rsidP="00F0538D">
      <w:pPr>
        <w:ind w:left="-142" w:firstLine="142"/>
        <w:rPr>
          <w:noProof/>
        </w:rPr>
      </w:pPr>
    </w:p>
    <w:p w14:paraId="1DC13F0A" w14:textId="77777777" w:rsidR="0059495C" w:rsidRDefault="0059495C" w:rsidP="00F0538D">
      <w:pPr>
        <w:ind w:left="-142" w:firstLine="142"/>
        <w:rPr>
          <w:noProof/>
        </w:rPr>
      </w:pPr>
    </w:p>
    <w:p w14:paraId="199C1224" w14:textId="77777777" w:rsidR="0059495C" w:rsidRDefault="0059495C" w:rsidP="00F0538D">
      <w:pPr>
        <w:ind w:left="-142" w:firstLine="142"/>
        <w:rPr>
          <w:noProof/>
        </w:rPr>
      </w:pPr>
    </w:p>
    <w:p w14:paraId="6404A8A7" w14:textId="77777777" w:rsidR="0059495C" w:rsidRDefault="0059495C" w:rsidP="00A92267">
      <w:pPr>
        <w:rPr>
          <w:noProof/>
        </w:rPr>
      </w:pPr>
    </w:p>
    <w:p w14:paraId="21C6EF67" w14:textId="77777777" w:rsidR="0059495C" w:rsidRDefault="00620A9B" w:rsidP="00F0538D">
      <w:pPr>
        <w:ind w:left="-142" w:firstLine="142"/>
        <w:rPr>
          <w:rFonts w:ascii="Comic Sans MS" w:hAnsi="Comic Sans MS"/>
          <w:b/>
          <w:noProof/>
          <w:u w:val="single"/>
        </w:rPr>
      </w:pPr>
      <w:r>
        <w:rPr>
          <w:rFonts w:ascii="Comic Sans MS" w:hAnsi="Comic Sans MS"/>
          <w:b/>
          <w:noProof/>
        </w:rPr>
        <w:pict w14:anchorId="55A2E13B">
          <v:shape id="_x0000_s20543" type="#_x0000_t32" style="position:absolute;left:0;text-align:left;margin-left:267.7pt;margin-top:-17.8pt;width:.7pt;height:11in;flip:x;z-index:252040704" o:connectortype="straight"/>
        </w:pict>
      </w:r>
      <w:r w:rsidR="0059495C" w:rsidRPr="0059495C">
        <w:rPr>
          <w:rFonts w:ascii="Comic Sans MS" w:hAnsi="Comic Sans MS"/>
          <w:b/>
          <w:noProof/>
        </w:rPr>
        <w:t xml:space="preserve">0/19 </w:t>
      </w:r>
      <w:r w:rsidR="0059495C" w:rsidRPr="0059495C">
        <w:rPr>
          <w:rFonts w:ascii="Comic Sans MS" w:hAnsi="Comic Sans MS"/>
          <w:b/>
          <w:noProof/>
          <w:u w:val="single"/>
        </w:rPr>
        <w:t>Everday language related to money</w:t>
      </w:r>
    </w:p>
    <w:p w14:paraId="67DB0900" w14:textId="77777777" w:rsidR="0059495C" w:rsidRPr="0059495C" w:rsidRDefault="0059495C" w:rsidP="00F0538D">
      <w:pPr>
        <w:ind w:left="-142" w:firstLine="142"/>
        <w:rPr>
          <w:rFonts w:ascii="Comic Sans MS" w:hAnsi="Comic Sans MS"/>
          <w:b/>
          <w:noProof/>
        </w:rPr>
      </w:pPr>
    </w:p>
    <w:p w14:paraId="58F522E2" w14:textId="77777777" w:rsidR="0059495C" w:rsidRDefault="00BA344A" w:rsidP="00F0538D">
      <w:pPr>
        <w:ind w:left="-142" w:firstLine="142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Our</w:t>
      </w:r>
      <w:r w:rsidR="0059495C" w:rsidRPr="0059495C">
        <w:rPr>
          <w:rFonts w:ascii="Comic Sans MS" w:hAnsi="Comic Sans MS"/>
          <w:noProof/>
        </w:rPr>
        <w:t xml:space="preserve"> coins</w:t>
      </w:r>
    </w:p>
    <w:p w14:paraId="4F4828CB" w14:textId="77777777" w:rsidR="00BA344A" w:rsidRDefault="00BA344A" w:rsidP="00F0538D">
      <w:pPr>
        <w:ind w:left="-142" w:firstLine="142"/>
        <w:rPr>
          <w:rFonts w:ascii="Comic Sans MS" w:hAnsi="Comic Sans MS"/>
          <w:noProof/>
        </w:rPr>
      </w:pPr>
    </w:p>
    <w:p w14:paraId="1E51D4C8" w14:textId="77777777" w:rsidR="00BA344A" w:rsidRPr="0059495C" w:rsidRDefault="00BA344A" w:rsidP="00F0538D">
      <w:pPr>
        <w:ind w:left="-142" w:firstLine="142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 xml:space="preserve">      1p               2p             5p             10p</w:t>
      </w:r>
    </w:p>
    <w:p w14:paraId="445CB8C0" w14:textId="77777777" w:rsidR="00F0538D" w:rsidRDefault="00BA344A" w:rsidP="00F0538D">
      <w:pPr>
        <w:ind w:left="-142" w:firstLine="142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64A78772" wp14:editId="0A0419A7">
            <wp:extent cx="3182620" cy="1588095"/>
            <wp:effectExtent l="19050" t="0" r="0" b="0"/>
            <wp:docPr id="45" name="irc_mi" descr="http://mpeglondon.eecs.qmul.ac.uk/pictures/co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peglondon.eecs.qmul.ac.uk/pictures/coins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158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286B27" w14:textId="77777777" w:rsidR="00BA344A" w:rsidRDefault="00BA344A" w:rsidP="00F0538D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 xml:space="preserve">    20p            50p            £1               £2</w:t>
      </w:r>
    </w:p>
    <w:p w14:paraId="0DA38300" w14:textId="77777777" w:rsidR="00BA344A" w:rsidRDefault="00BA344A" w:rsidP="00F0538D">
      <w:pPr>
        <w:ind w:left="-142" w:firstLine="142"/>
        <w:rPr>
          <w:rFonts w:ascii="Comic Sans MS" w:hAnsi="Comic Sans MS"/>
        </w:rPr>
      </w:pPr>
    </w:p>
    <w:p w14:paraId="54E54395" w14:textId="77777777" w:rsidR="00F0538D" w:rsidRDefault="00620A9B" w:rsidP="00F0538D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  <w:noProof/>
        </w:rPr>
        <w:pict w14:anchorId="5A58CB19">
          <v:shape id="_x0000_s20544" type="#_x0000_t32" style="position:absolute;left:0;text-align:left;margin-left:-12.1pt;margin-top:10.5pt;width:281.25pt;height:0;z-index:252041728" o:connectortype="straight"/>
        </w:pict>
      </w:r>
    </w:p>
    <w:p w14:paraId="7A5E87E3" w14:textId="77777777" w:rsidR="00F0538D" w:rsidRDefault="0059495C" w:rsidP="00F0538D">
      <w:pPr>
        <w:ind w:left="-142" w:firstLine="142"/>
        <w:rPr>
          <w:rFonts w:ascii="Comic Sans MS" w:hAnsi="Comic Sans MS"/>
          <w:b/>
          <w:u w:val="single"/>
        </w:rPr>
      </w:pPr>
      <w:r w:rsidRPr="0059495C">
        <w:rPr>
          <w:rFonts w:ascii="Comic Sans MS" w:hAnsi="Comic Sans MS"/>
          <w:b/>
        </w:rPr>
        <w:t xml:space="preserve">0/20 </w:t>
      </w:r>
      <w:r w:rsidRPr="0059495C">
        <w:rPr>
          <w:rFonts w:ascii="Comic Sans MS" w:hAnsi="Comic Sans MS"/>
          <w:b/>
          <w:u w:val="single"/>
        </w:rPr>
        <w:t>Sequence familiar events</w:t>
      </w:r>
    </w:p>
    <w:p w14:paraId="17900ABA" w14:textId="77777777" w:rsidR="00142545" w:rsidRPr="0059495C" w:rsidRDefault="00142545" w:rsidP="00F0538D">
      <w:pPr>
        <w:ind w:left="-142" w:firstLine="142"/>
        <w:rPr>
          <w:rFonts w:ascii="Comic Sans MS" w:hAnsi="Comic Sans MS"/>
          <w:b/>
        </w:rPr>
      </w:pPr>
    </w:p>
    <w:p w14:paraId="0BF82D68" w14:textId="77777777" w:rsidR="00122C78" w:rsidRPr="00F25903" w:rsidRDefault="00620A9B" w:rsidP="00142545">
      <w:pPr>
        <w:jc w:val="center"/>
        <w:rPr>
          <w:rFonts w:ascii="Comic Sans MS" w:hAnsi="Comic Sans MS"/>
          <w:b/>
          <w:noProof/>
        </w:rPr>
      </w:pPr>
      <w:r>
        <w:rPr>
          <w:rFonts w:ascii="Comic Sans MS" w:hAnsi="Comic Sans MS"/>
          <w:b/>
          <w:noProof/>
        </w:rPr>
        <w:pict w14:anchorId="1B745719">
          <v:shape id="_x0000_s20533" type="#_x0000_t32" style="position:absolute;left:0;text-align:left;margin-left:118.7pt;margin-top:.2pt;width:.05pt;height:225pt;z-index:252028416" o:connectortype="straight"/>
        </w:pict>
      </w:r>
      <w:r>
        <w:rPr>
          <w:rFonts w:ascii="Comic Sans MS" w:hAnsi="Comic Sans MS"/>
          <w:b/>
          <w:noProof/>
        </w:rPr>
        <w:pict w14:anchorId="593E2BD4">
          <v:rect id="_x0000_s20534" style="position:absolute;left:0;text-align:left;margin-left:-6.55pt;margin-top:.2pt;width:234.75pt;height:225pt;z-index:252031488" filled="f"/>
        </w:pict>
      </w:r>
      <w:r w:rsidR="0030706A">
        <w:rPr>
          <w:rFonts w:ascii="Comic Sans MS" w:hAnsi="Comic Sans MS"/>
          <w:b/>
          <w:noProof/>
        </w:rPr>
        <w:t xml:space="preserve">     </w:t>
      </w:r>
      <w:r w:rsidR="00122C78" w:rsidRPr="00F25903">
        <w:rPr>
          <w:rFonts w:ascii="Comic Sans MS" w:hAnsi="Comic Sans MS"/>
          <w:b/>
          <w:noProof/>
        </w:rPr>
        <w:t xml:space="preserve">A </w:t>
      </w:r>
      <w:r w:rsidR="0030706A">
        <w:rPr>
          <w:rFonts w:ascii="Comic Sans MS" w:hAnsi="Comic Sans MS"/>
          <w:b/>
          <w:noProof/>
        </w:rPr>
        <w:t xml:space="preserve">                     </w:t>
      </w:r>
      <w:r w:rsidR="00122C78" w:rsidRPr="00F25903">
        <w:rPr>
          <w:rFonts w:ascii="Comic Sans MS" w:hAnsi="Comic Sans MS"/>
          <w:b/>
          <w:noProof/>
        </w:rPr>
        <w:t>B</w:t>
      </w:r>
    </w:p>
    <w:p w14:paraId="4AF2AC39" w14:textId="77777777" w:rsidR="00865C73" w:rsidRDefault="00865C73" w:rsidP="0014254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1244460" wp14:editId="275FE0FB">
            <wp:extent cx="1220230" cy="752475"/>
            <wp:effectExtent l="19050" t="0" r="0" b="0"/>
            <wp:docPr id="258" name="irc_mi" descr="http://2.bp.blogspot.com/_VKeS3ISEVKc/TToaI08iiqI/AAAAAAAAANU/bzl-Kus-dY0/s1600/ZZZ+Sleep+Cartoon_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_VKeS3ISEVKc/TToaI08iiqI/AAAAAAAAANU/bzl-Kus-dY0/s1600/ZZZ+Sleep+Cartoon_240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2C78">
        <w:rPr>
          <w:rFonts w:ascii="Comic Sans MS" w:hAnsi="Comic Sans MS"/>
          <w:b/>
          <w:noProof/>
        </w:rPr>
        <w:drawing>
          <wp:anchor distT="0" distB="0" distL="114300" distR="114300" simplePos="0" relativeHeight="252026368" behindDoc="1" locked="0" layoutInCell="1" allowOverlap="1" wp14:anchorId="2446C950" wp14:editId="4AA5CA85">
            <wp:simplePos x="0" y="0"/>
            <wp:positionH relativeFrom="column">
              <wp:posOffset>40640</wp:posOffset>
            </wp:positionH>
            <wp:positionV relativeFrom="paragraph">
              <wp:posOffset>66675</wp:posOffset>
            </wp:positionV>
            <wp:extent cx="1123950" cy="1076325"/>
            <wp:effectExtent l="19050" t="0" r="0" b="0"/>
            <wp:wrapTight wrapText="bothSides">
              <wp:wrapPolygon edited="0">
                <wp:start x="-366" y="0"/>
                <wp:lineTo x="-366" y="21409"/>
                <wp:lineTo x="21600" y="21409"/>
                <wp:lineTo x="21600" y="0"/>
                <wp:lineTo x="-366" y="0"/>
              </wp:wrapPolygon>
            </wp:wrapTight>
            <wp:docPr id="224" name="irc_mi" descr="http://www.yourmedicalstop.com/wp-content/uploads/2013/03/you-will-get-up-ear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yourmedicalstop.com/wp-content/uploads/2013/03/you-will-get-up-early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AC5DE72" w14:textId="77777777" w:rsidR="00122C78" w:rsidRPr="00F25903" w:rsidRDefault="00122C78" w:rsidP="00142545">
      <w:pPr>
        <w:jc w:val="center"/>
        <w:rPr>
          <w:rFonts w:ascii="Comic Sans MS" w:hAnsi="Comic Sans MS"/>
          <w:b/>
          <w:noProof/>
        </w:rPr>
      </w:pPr>
    </w:p>
    <w:p w14:paraId="73F3B026" w14:textId="77777777" w:rsidR="00122C78" w:rsidRDefault="00122C78" w:rsidP="00142545">
      <w:pPr>
        <w:jc w:val="center"/>
        <w:rPr>
          <w:rFonts w:ascii="Comic Sans MS" w:hAnsi="Comic Sans MS"/>
          <w:b/>
          <w:noProof/>
        </w:rPr>
      </w:pPr>
    </w:p>
    <w:p w14:paraId="66B9A1DB" w14:textId="77777777" w:rsidR="00122C78" w:rsidRDefault="00620A9B" w:rsidP="00142545">
      <w:pPr>
        <w:jc w:val="center"/>
        <w:rPr>
          <w:rFonts w:ascii="Comic Sans MS" w:hAnsi="Comic Sans MS"/>
          <w:b/>
          <w:noProof/>
        </w:rPr>
      </w:pPr>
      <w:r>
        <w:rPr>
          <w:rFonts w:ascii="Comic Sans MS" w:hAnsi="Comic Sans MS"/>
          <w:b/>
          <w:noProof/>
        </w:rPr>
        <w:pict w14:anchorId="55571C98">
          <v:shape id="_x0000_s20532" type="#_x0000_t32" style="position:absolute;left:0;text-align:left;margin-left:-5.15pt;margin-top:5.95pt;width:232.5pt;height:.05pt;z-index:252027392" o:connectortype="straight"/>
        </w:pict>
      </w:r>
      <w:r w:rsidR="0030706A">
        <w:rPr>
          <w:rFonts w:ascii="Comic Sans MS" w:hAnsi="Comic Sans MS"/>
          <w:b/>
          <w:noProof/>
        </w:rPr>
        <w:t xml:space="preserve"> </w:t>
      </w:r>
    </w:p>
    <w:p w14:paraId="7A8338BB" w14:textId="77777777" w:rsidR="00122C78" w:rsidRDefault="00865C73" w:rsidP="0030706A">
      <w:pPr>
        <w:rPr>
          <w:rFonts w:ascii="Comic Sans MS" w:hAnsi="Comic Sans MS"/>
          <w:b/>
          <w:noProof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042752" behindDoc="1" locked="0" layoutInCell="1" allowOverlap="1" wp14:anchorId="09F0C99D" wp14:editId="75735011">
            <wp:simplePos x="0" y="0"/>
            <wp:positionH relativeFrom="column">
              <wp:posOffset>1608455</wp:posOffset>
            </wp:positionH>
            <wp:positionV relativeFrom="paragraph">
              <wp:posOffset>56515</wp:posOffset>
            </wp:positionV>
            <wp:extent cx="752475" cy="1162050"/>
            <wp:effectExtent l="19050" t="0" r="9525" b="0"/>
            <wp:wrapTight wrapText="bothSides">
              <wp:wrapPolygon edited="0">
                <wp:start x="-547" y="0"/>
                <wp:lineTo x="-547" y="21246"/>
                <wp:lineTo x="21873" y="21246"/>
                <wp:lineTo x="21873" y="0"/>
                <wp:lineTo x="-547" y="0"/>
              </wp:wrapPolygon>
            </wp:wrapTight>
            <wp:docPr id="255" name="irc_mi" descr="http://www.featurepics.com/FI/Thumb/20110820/Boy-Walking-School-197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eaturepics.com/FI/Thumb/20110820/Boy-Walking-School-1970043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029440" behindDoc="1" locked="0" layoutInCell="1" allowOverlap="1" wp14:anchorId="63D399AE" wp14:editId="47BB8BA4">
            <wp:simplePos x="0" y="0"/>
            <wp:positionH relativeFrom="column">
              <wp:posOffset>93980</wp:posOffset>
            </wp:positionH>
            <wp:positionV relativeFrom="paragraph">
              <wp:posOffset>56515</wp:posOffset>
            </wp:positionV>
            <wp:extent cx="626110" cy="1152525"/>
            <wp:effectExtent l="19050" t="0" r="2540" b="0"/>
            <wp:wrapTight wrapText="bothSides">
              <wp:wrapPolygon edited="0">
                <wp:start x="-657" y="0"/>
                <wp:lineTo x="-657" y="21421"/>
                <wp:lineTo x="21688" y="21421"/>
                <wp:lineTo x="21688" y="0"/>
                <wp:lineTo x="-657" y="0"/>
              </wp:wrapPolygon>
            </wp:wrapTight>
            <wp:docPr id="229" name="irc_mi" descr="http://www.clipartguide.com/_named_clipart_images/0511-0811-0415-3748_Cartoon_of_a_Boy_Wearing_His_Pajamas_Brushing_His_Teeth_clipart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guide.com/_named_clipart_images/0511-0811-0415-3748_Cartoon_of_a_Boy_Wearing_His_Pajamas_Brushing_His_Teeth_clipart_image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2C78">
        <w:rPr>
          <w:rFonts w:ascii="Comic Sans MS" w:hAnsi="Comic Sans MS"/>
          <w:b/>
          <w:noProof/>
        </w:rPr>
        <w:t>C                        D</w:t>
      </w:r>
    </w:p>
    <w:p w14:paraId="17244689" w14:textId="77777777" w:rsidR="00122C78" w:rsidRDefault="00122C78" w:rsidP="00142545">
      <w:pPr>
        <w:jc w:val="center"/>
        <w:rPr>
          <w:rFonts w:ascii="Comic Sans MS" w:hAnsi="Comic Sans MS"/>
          <w:b/>
          <w:noProof/>
        </w:rPr>
      </w:pPr>
    </w:p>
    <w:p w14:paraId="65B2BF1F" w14:textId="77777777" w:rsidR="00122C78" w:rsidRPr="00F25903" w:rsidRDefault="00122C78" w:rsidP="00142545">
      <w:pPr>
        <w:jc w:val="center"/>
        <w:rPr>
          <w:rFonts w:ascii="Comic Sans MS" w:hAnsi="Comic Sans MS"/>
          <w:b/>
        </w:rPr>
      </w:pPr>
    </w:p>
    <w:p w14:paraId="155B01CC" w14:textId="77777777" w:rsidR="00122C78" w:rsidRDefault="00122C78" w:rsidP="00142545">
      <w:pPr>
        <w:jc w:val="center"/>
      </w:pPr>
    </w:p>
    <w:p w14:paraId="5F60BA69" w14:textId="77777777" w:rsidR="00122C78" w:rsidRDefault="00122C78" w:rsidP="00142545">
      <w:pPr>
        <w:jc w:val="center"/>
      </w:pPr>
    </w:p>
    <w:p w14:paraId="1CDC3D0A" w14:textId="77777777" w:rsidR="00F0538D" w:rsidRDefault="00F0538D" w:rsidP="00142545">
      <w:pPr>
        <w:ind w:left="-142" w:firstLine="142"/>
        <w:jc w:val="center"/>
        <w:rPr>
          <w:rFonts w:ascii="Comic Sans MS" w:hAnsi="Comic Sans MS"/>
        </w:rPr>
      </w:pPr>
    </w:p>
    <w:p w14:paraId="481E7BE1" w14:textId="77777777" w:rsidR="00122C78" w:rsidRDefault="00122C78" w:rsidP="00142545">
      <w:pPr>
        <w:ind w:left="-142" w:firstLine="142"/>
        <w:jc w:val="center"/>
        <w:rPr>
          <w:rFonts w:ascii="Comic Sans MS" w:hAnsi="Comic Sans MS"/>
        </w:rPr>
      </w:pPr>
    </w:p>
    <w:p w14:paraId="54833902" w14:textId="77777777" w:rsidR="00122C78" w:rsidRDefault="00122C78" w:rsidP="00F0538D">
      <w:pPr>
        <w:ind w:left="-142" w:firstLine="142"/>
        <w:rPr>
          <w:rFonts w:ascii="Comic Sans MS" w:hAnsi="Comic Sans MS"/>
        </w:rPr>
      </w:pPr>
    </w:p>
    <w:p w14:paraId="492EEC80" w14:textId="77777777" w:rsidR="00F0538D" w:rsidRDefault="00122C78" w:rsidP="00F0538D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>A – Get out of bed</w:t>
      </w:r>
    </w:p>
    <w:p w14:paraId="2833BE1F" w14:textId="77777777" w:rsidR="00122C78" w:rsidRDefault="00122C78" w:rsidP="00F0538D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>C – Clean teeth</w:t>
      </w:r>
    </w:p>
    <w:p w14:paraId="64117A02" w14:textId="77777777" w:rsidR="00142545" w:rsidRDefault="00142545" w:rsidP="00F0538D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>D – Go to school</w:t>
      </w:r>
    </w:p>
    <w:p w14:paraId="0D829B43" w14:textId="77777777" w:rsidR="00122C78" w:rsidRDefault="00142545" w:rsidP="00F0538D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>B</w:t>
      </w:r>
      <w:r w:rsidR="00122C78">
        <w:rPr>
          <w:rFonts w:ascii="Comic Sans MS" w:hAnsi="Comic Sans MS"/>
        </w:rPr>
        <w:t xml:space="preserve"> – </w:t>
      </w:r>
      <w:r w:rsidR="00865C73">
        <w:rPr>
          <w:rFonts w:ascii="Comic Sans MS" w:hAnsi="Comic Sans MS"/>
        </w:rPr>
        <w:t>Go to bed</w:t>
      </w:r>
    </w:p>
    <w:p w14:paraId="668B0878" w14:textId="77777777" w:rsidR="00F0538D" w:rsidRDefault="00F0538D" w:rsidP="00F0538D">
      <w:pPr>
        <w:ind w:left="-142" w:firstLine="142"/>
        <w:rPr>
          <w:rFonts w:ascii="Comic Sans MS" w:hAnsi="Comic Sans MS"/>
        </w:rPr>
      </w:pPr>
    </w:p>
    <w:p w14:paraId="7ED0C718" w14:textId="77777777" w:rsidR="00F0538D" w:rsidRPr="00F0538D" w:rsidRDefault="00F0538D" w:rsidP="00F0538D">
      <w:pPr>
        <w:ind w:left="-142" w:firstLine="142"/>
        <w:rPr>
          <w:rFonts w:ascii="Comic Sans MS" w:hAnsi="Comic Sans MS"/>
          <w:b/>
        </w:rPr>
      </w:pPr>
    </w:p>
    <w:sectPr w:rsidR="00F0538D" w:rsidRPr="00F0538D" w:rsidSect="00050D5F">
      <w:type w:val="continuous"/>
      <w:pgSz w:w="11906" w:h="16838"/>
      <w:pgMar w:top="851" w:right="424" w:bottom="851" w:left="737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258035" w14:textId="77777777" w:rsidR="005D5ACB" w:rsidRDefault="005D5ACB" w:rsidP="002804FF">
      <w:r>
        <w:separator/>
      </w:r>
    </w:p>
  </w:endnote>
  <w:endnote w:type="continuationSeparator" w:id="0">
    <w:p w14:paraId="389FBC21" w14:textId="77777777" w:rsidR="005D5ACB" w:rsidRDefault="005D5ACB" w:rsidP="00280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E8EDD8" w14:textId="77777777" w:rsidR="005D5ACB" w:rsidRDefault="005D5ACB" w:rsidP="002804FF">
      <w:r>
        <w:separator/>
      </w:r>
    </w:p>
  </w:footnote>
  <w:footnote w:type="continuationSeparator" w:id="0">
    <w:p w14:paraId="2D5007D0" w14:textId="77777777" w:rsidR="005D5ACB" w:rsidRDefault="005D5ACB" w:rsidP="00280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42CB9"/>
    <w:multiLevelType w:val="hybridMultilevel"/>
    <w:tmpl w:val="1D54A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42A09"/>
    <w:multiLevelType w:val="hybridMultilevel"/>
    <w:tmpl w:val="778803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922AAD"/>
    <w:multiLevelType w:val="hybridMultilevel"/>
    <w:tmpl w:val="C78A6BFC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F63D67"/>
    <w:multiLevelType w:val="hybridMultilevel"/>
    <w:tmpl w:val="590C9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E644ED"/>
    <w:multiLevelType w:val="hybridMultilevel"/>
    <w:tmpl w:val="707CB242"/>
    <w:lvl w:ilvl="0" w:tplc="D82CD150">
      <w:start w:val="13"/>
      <w:numFmt w:val="decimal"/>
      <w:lvlText w:val="%1"/>
      <w:lvlJc w:val="left"/>
      <w:pPr>
        <w:ind w:left="8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05" w:hanging="360"/>
      </w:pPr>
    </w:lvl>
    <w:lvl w:ilvl="2" w:tplc="0809001B" w:tentative="1">
      <w:start w:val="1"/>
      <w:numFmt w:val="lowerRoman"/>
      <w:lvlText w:val="%3."/>
      <w:lvlJc w:val="right"/>
      <w:pPr>
        <w:ind w:left="2325" w:hanging="180"/>
      </w:pPr>
    </w:lvl>
    <w:lvl w:ilvl="3" w:tplc="0809000F" w:tentative="1">
      <w:start w:val="1"/>
      <w:numFmt w:val="decimal"/>
      <w:lvlText w:val="%4."/>
      <w:lvlJc w:val="left"/>
      <w:pPr>
        <w:ind w:left="3045" w:hanging="360"/>
      </w:pPr>
    </w:lvl>
    <w:lvl w:ilvl="4" w:tplc="08090019" w:tentative="1">
      <w:start w:val="1"/>
      <w:numFmt w:val="lowerLetter"/>
      <w:lvlText w:val="%5."/>
      <w:lvlJc w:val="left"/>
      <w:pPr>
        <w:ind w:left="3765" w:hanging="360"/>
      </w:pPr>
    </w:lvl>
    <w:lvl w:ilvl="5" w:tplc="0809001B" w:tentative="1">
      <w:start w:val="1"/>
      <w:numFmt w:val="lowerRoman"/>
      <w:lvlText w:val="%6."/>
      <w:lvlJc w:val="right"/>
      <w:pPr>
        <w:ind w:left="4485" w:hanging="180"/>
      </w:pPr>
    </w:lvl>
    <w:lvl w:ilvl="6" w:tplc="0809000F" w:tentative="1">
      <w:start w:val="1"/>
      <w:numFmt w:val="decimal"/>
      <w:lvlText w:val="%7."/>
      <w:lvlJc w:val="left"/>
      <w:pPr>
        <w:ind w:left="5205" w:hanging="360"/>
      </w:pPr>
    </w:lvl>
    <w:lvl w:ilvl="7" w:tplc="08090019" w:tentative="1">
      <w:start w:val="1"/>
      <w:numFmt w:val="lowerLetter"/>
      <w:lvlText w:val="%8."/>
      <w:lvlJc w:val="left"/>
      <w:pPr>
        <w:ind w:left="5925" w:hanging="360"/>
      </w:pPr>
    </w:lvl>
    <w:lvl w:ilvl="8" w:tplc="08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5">
    <w:nsid w:val="142210F8"/>
    <w:multiLevelType w:val="hybridMultilevel"/>
    <w:tmpl w:val="5210A57C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A95784"/>
    <w:multiLevelType w:val="hybridMultilevel"/>
    <w:tmpl w:val="A8706446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0E1281"/>
    <w:multiLevelType w:val="hybridMultilevel"/>
    <w:tmpl w:val="D3A4B0DA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027B56"/>
    <w:multiLevelType w:val="hybridMultilevel"/>
    <w:tmpl w:val="DE6ECC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CC048B"/>
    <w:multiLevelType w:val="hybridMultilevel"/>
    <w:tmpl w:val="C24EC3E8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C04964"/>
    <w:multiLevelType w:val="hybridMultilevel"/>
    <w:tmpl w:val="D638A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D66762"/>
    <w:multiLevelType w:val="hybridMultilevel"/>
    <w:tmpl w:val="EA0C54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D64136"/>
    <w:multiLevelType w:val="hybridMultilevel"/>
    <w:tmpl w:val="E5CC7D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593776"/>
    <w:multiLevelType w:val="hybridMultilevel"/>
    <w:tmpl w:val="4B8A7738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A1769F"/>
    <w:multiLevelType w:val="hybridMultilevel"/>
    <w:tmpl w:val="48E0166A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854707"/>
    <w:multiLevelType w:val="hybridMultilevel"/>
    <w:tmpl w:val="4C908C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674A14"/>
    <w:multiLevelType w:val="hybridMultilevel"/>
    <w:tmpl w:val="CFA4409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3A344F"/>
    <w:multiLevelType w:val="hybridMultilevel"/>
    <w:tmpl w:val="707CB242"/>
    <w:lvl w:ilvl="0" w:tplc="D82CD150">
      <w:start w:val="13"/>
      <w:numFmt w:val="decimal"/>
      <w:lvlText w:val="%1"/>
      <w:lvlJc w:val="left"/>
      <w:pPr>
        <w:ind w:left="8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05" w:hanging="360"/>
      </w:pPr>
    </w:lvl>
    <w:lvl w:ilvl="2" w:tplc="0809001B" w:tentative="1">
      <w:start w:val="1"/>
      <w:numFmt w:val="lowerRoman"/>
      <w:lvlText w:val="%3."/>
      <w:lvlJc w:val="right"/>
      <w:pPr>
        <w:ind w:left="2325" w:hanging="180"/>
      </w:pPr>
    </w:lvl>
    <w:lvl w:ilvl="3" w:tplc="0809000F" w:tentative="1">
      <w:start w:val="1"/>
      <w:numFmt w:val="decimal"/>
      <w:lvlText w:val="%4."/>
      <w:lvlJc w:val="left"/>
      <w:pPr>
        <w:ind w:left="3045" w:hanging="360"/>
      </w:pPr>
    </w:lvl>
    <w:lvl w:ilvl="4" w:tplc="08090019" w:tentative="1">
      <w:start w:val="1"/>
      <w:numFmt w:val="lowerLetter"/>
      <w:lvlText w:val="%5."/>
      <w:lvlJc w:val="left"/>
      <w:pPr>
        <w:ind w:left="3765" w:hanging="360"/>
      </w:pPr>
    </w:lvl>
    <w:lvl w:ilvl="5" w:tplc="0809001B" w:tentative="1">
      <w:start w:val="1"/>
      <w:numFmt w:val="lowerRoman"/>
      <w:lvlText w:val="%6."/>
      <w:lvlJc w:val="right"/>
      <w:pPr>
        <w:ind w:left="4485" w:hanging="180"/>
      </w:pPr>
    </w:lvl>
    <w:lvl w:ilvl="6" w:tplc="0809000F" w:tentative="1">
      <w:start w:val="1"/>
      <w:numFmt w:val="decimal"/>
      <w:lvlText w:val="%7."/>
      <w:lvlJc w:val="left"/>
      <w:pPr>
        <w:ind w:left="5205" w:hanging="360"/>
      </w:pPr>
    </w:lvl>
    <w:lvl w:ilvl="7" w:tplc="08090019" w:tentative="1">
      <w:start w:val="1"/>
      <w:numFmt w:val="lowerLetter"/>
      <w:lvlText w:val="%8."/>
      <w:lvlJc w:val="left"/>
      <w:pPr>
        <w:ind w:left="5925" w:hanging="360"/>
      </w:pPr>
    </w:lvl>
    <w:lvl w:ilvl="8" w:tplc="08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8">
    <w:nsid w:val="4741572E"/>
    <w:multiLevelType w:val="hybridMultilevel"/>
    <w:tmpl w:val="0C02F264"/>
    <w:lvl w:ilvl="0" w:tplc="8FCAD8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916B3E"/>
    <w:multiLevelType w:val="hybridMultilevel"/>
    <w:tmpl w:val="37980FE0"/>
    <w:lvl w:ilvl="0" w:tplc="ADBA55B4">
      <w:start w:val="5"/>
      <w:numFmt w:val="bullet"/>
      <w:lvlText w:val="-"/>
      <w:lvlJc w:val="left"/>
      <w:pPr>
        <w:ind w:left="315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4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</w:abstractNum>
  <w:abstractNum w:abstractNumId="20">
    <w:nsid w:val="4DE92293"/>
    <w:multiLevelType w:val="hybridMultilevel"/>
    <w:tmpl w:val="CF660E3E"/>
    <w:lvl w:ilvl="0" w:tplc="EABCDE50">
      <w:start w:val="3"/>
      <w:numFmt w:val="bullet"/>
      <w:lvlText w:val="-"/>
      <w:lvlJc w:val="left"/>
      <w:pPr>
        <w:ind w:left="45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1">
    <w:nsid w:val="5ABA6984"/>
    <w:multiLevelType w:val="hybridMultilevel"/>
    <w:tmpl w:val="2D5C9AB0"/>
    <w:lvl w:ilvl="0" w:tplc="6E1C84A4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767C42"/>
    <w:multiLevelType w:val="hybridMultilevel"/>
    <w:tmpl w:val="152EF5E8"/>
    <w:lvl w:ilvl="0" w:tplc="D696C488">
      <w:start w:val="2"/>
      <w:numFmt w:val="bullet"/>
      <w:lvlText w:val="-"/>
      <w:lvlJc w:val="left"/>
      <w:pPr>
        <w:ind w:left="3045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05" w:hanging="360"/>
      </w:pPr>
      <w:rPr>
        <w:rFonts w:ascii="Wingdings" w:hAnsi="Wingdings" w:hint="default"/>
      </w:rPr>
    </w:lvl>
  </w:abstractNum>
  <w:abstractNum w:abstractNumId="23">
    <w:nsid w:val="62995B78"/>
    <w:multiLevelType w:val="hybridMultilevel"/>
    <w:tmpl w:val="B19073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814746"/>
    <w:multiLevelType w:val="hybridMultilevel"/>
    <w:tmpl w:val="C1B61EA8"/>
    <w:lvl w:ilvl="0" w:tplc="055CE26A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CA715BD"/>
    <w:multiLevelType w:val="hybridMultilevel"/>
    <w:tmpl w:val="D94839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22D054F"/>
    <w:multiLevelType w:val="hybridMultilevel"/>
    <w:tmpl w:val="0654110A"/>
    <w:lvl w:ilvl="0" w:tplc="56289FA4">
      <w:start w:val="3"/>
      <w:numFmt w:val="bullet"/>
      <w:lvlText w:val="-"/>
      <w:lvlJc w:val="left"/>
      <w:pPr>
        <w:ind w:left="3285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abstractNum w:abstractNumId="27">
    <w:nsid w:val="75116E35"/>
    <w:multiLevelType w:val="hybridMultilevel"/>
    <w:tmpl w:val="35D467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4479C2"/>
    <w:multiLevelType w:val="hybridMultilevel"/>
    <w:tmpl w:val="8370F178"/>
    <w:lvl w:ilvl="0" w:tplc="599AF3AA">
      <w:start w:val="2"/>
      <w:numFmt w:val="decimal"/>
      <w:lvlText w:val="%1"/>
      <w:lvlJc w:val="left"/>
      <w:pPr>
        <w:ind w:left="21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910" w:hanging="360"/>
      </w:pPr>
    </w:lvl>
    <w:lvl w:ilvl="2" w:tplc="0809001B" w:tentative="1">
      <w:start w:val="1"/>
      <w:numFmt w:val="lowerRoman"/>
      <w:lvlText w:val="%3."/>
      <w:lvlJc w:val="right"/>
      <w:pPr>
        <w:ind w:left="3630" w:hanging="180"/>
      </w:pPr>
    </w:lvl>
    <w:lvl w:ilvl="3" w:tplc="0809000F" w:tentative="1">
      <w:start w:val="1"/>
      <w:numFmt w:val="decimal"/>
      <w:lvlText w:val="%4."/>
      <w:lvlJc w:val="left"/>
      <w:pPr>
        <w:ind w:left="4350" w:hanging="360"/>
      </w:pPr>
    </w:lvl>
    <w:lvl w:ilvl="4" w:tplc="08090019" w:tentative="1">
      <w:start w:val="1"/>
      <w:numFmt w:val="lowerLetter"/>
      <w:lvlText w:val="%5."/>
      <w:lvlJc w:val="left"/>
      <w:pPr>
        <w:ind w:left="5070" w:hanging="360"/>
      </w:pPr>
    </w:lvl>
    <w:lvl w:ilvl="5" w:tplc="0809001B" w:tentative="1">
      <w:start w:val="1"/>
      <w:numFmt w:val="lowerRoman"/>
      <w:lvlText w:val="%6."/>
      <w:lvlJc w:val="right"/>
      <w:pPr>
        <w:ind w:left="5790" w:hanging="180"/>
      </w:pPr>
    </w:lvl>
    <w:lvl w:ilvl="6" w:tplc="0809000F" w:tentative="1">
      <w:start w:val="1"/>
      <w:numFmt w:val="decimal"/>
      <w:lvlText w:val="%7."/>
      <w:lvlJc w:val="left"/>
      <w:pPr>
        <w:ind w:left="6510" w:hanging="360"/>
      </w:pPr>
    </w:lvl>
    <w:lvl w:ilvl="7" w:tplc="08090019" w:tentative="1">
      <w:start w:val="1"/>
      <w:numFmt w:val="lowerLetter"/>
      <w:lvlText w:val="%8."/>
      <w:lvlJc w:val="left"/>
      <w:pPr>
        <w:ind w:left="7230" w:hanging="360"/>
      </w:pPr>
    </w:lvl>
    <w:lvl w:ilvl="8" w:tplc="0809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29">
    <w:nsid w:val="7A35234F"/>
    <w:multiLevelType w:val="hybridMultilevel"/>
    <w:tmpl w:val="DA1849BA"/>
    <w:lvl w:ilvl="0" w:tplc="3ECC9782">
      <w:start w:val="3"/>
      <w:numFmt w:val="bullet"/>
      <w:lvlText w:val="-"/>
      <w:lvlJc w:val="left"/>
      <w:pPr>
        <w:ind w:left="45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0">
    <w:nsid w:val="7D3F2E3E"/>
    <w:multiLevelType w:val="hybridMultilevel"/>
    <w:tmpl w:val="8C66A542"/>
    <w:lvl w:ilvl="0" w:tplc="AC663160">
      <w:start w:val="5"/>
      <w:numFmt w:val="decimal"/>
      <w:lvlText w:val="%1"/>
      <w:lvlJc w:val="left"/>
      <w:pPr>
        <w:ind w:left="232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045" w:hanging="360"/>
      </w:pPr>
    </w:lvl>
    <w:lvl w:ilvl="2" w:tplc="0809001B" w:tentative="1">
      <w:start w:val="1"/>
      <w:numFmt w:val="lowerRoman"/>
      <w:lvlText w:val="%3."/>
      <w:lvlJc w:val="right"/>
      <w:pPr>
        <w:ind w:left="3765" w:hanging="180"/>
      </w:pPr>
    </w:lvl>
    <w:lvl w:ilvl="3" w:tplc="0809000F" w:tentative="1">
      <w:start w:val="1"/>
      <w:numFmt w:val="decimal"/>
      <w:lvlText w:val="%4."/>
      <w:lvlJc w:val="left"/>
      <w:pPr>
        <w:ind w:left="4485" w:hanging="360"/>
      </w:pPr>
    </w:lvl>
    <w:lvl w:ilvl="4" w:tplc="08090019" w:tentative="1">
      <w:start w:val="1"/>
      <w:numFmt w:val="lowerLetter"/>
      <w:lvlText w:val="%5."/>
      <w:lvlJc w:val="left"/>
      <w:pPr>
        <w:ind w:left="5205" w:hanging="360"/>
      </w:pPr>
    </w:lvl>
    <w:lvl w:ilvl="5" w:tplc="0809001B" w:tentative="1">
      <w:start w:val="1"/>
      <w:numFmt w:val="lowerRoman"/>
      <w:lvlText w:val="%6."/>
      <w:lvlJc w:val="right"/>
      <w:pPr>
        <w:ind w:left="5925" w:hanging="180"/>
      </w:pPr>
    </w:lvl>
    <w:lvl w:ilvl="6" w:tplc="0809000F" w:tentative="1">
      <w:start w:val="1"/>
      <w:numFmt w:val="decimal"/>
      <w:lvlText w:val="%7."/>
      <w:lvlJc w:val="left"/>
      <w:pPr>
        <w:ind w:left="6645" w:hanging="360"/>
      </w:pPr>
    </w:lvl>
    <w:lvl w:ilvl="7" w:tplc="08090019" w:tentative="1">
      <w:start w:val="1"/>
      <w:numFmt w:val="lowerLetter"/>
      <w:lvlText w:val="%8."/>
      <w:lvlJc w:val="left"/>
      <w:pPr>
        <w:ind w:left="7365" w:hanging="360"/>
      </w:pPr>
    </w:lvl>
    <w:lvl w:ilvl="8" w:tplc="0809001B" w:tentative="1">
      <w:start w:val="1"/>
      <w:numFmt w:val="lowerRoman"/>
      <w:lvlText w:val="%9."/>
      <w:lvlJc w:val="right"/>
      <w:pPr>
        <w:ind w:left="8085" w:hanging="180"/>
      </w:pPr>
    </w:lvl>
  </w:abstractNum>
  <w:num w:numId="1">
    <w:abstractNumId w:val="16"/>
  </w:num>
  <w:num w:numId="2">
    <w:abstractNumId w:val="24"/>
  </w:num>
  <w:num w:numId="3">
    <w:abstractNumId w:val="13"/>
  </w:num>
  <w:num w:numId="4">
    <w:abstractNumId w:val="2"/>
  </w:num>
  <w:num w:numId="5">
    <w:abstractNumId w:val="5"/>
  </w:num>
  <w:num w:numId="6">
    <w:abstractNumId w:val="14"/>
  </w:num>
  <w:num w:numId="7">
    <w:abstractNumId w:val="25"/>
  </w:num>
  <w:num w:numId="8">
    <w:abstractNumId w:val="0"/>
  </w:num>
  <w:num w:numId="9">
    <w:abstractNumId w:val="18"/>
  </w:num>
  <w:num w:numId="10">
    <w:abstractNumId w:val="9"/>
  </w:num>
  <w:num w:numId="11">
    <w:abstractNumId w:val="4"/>
  </w:num>
  <w:num w:numId="12">
    <w:abstractNumId w:val="17"/>
  </w:num>
  <w:num w:numId="13">
    <w:abstractNumId w:val="6"/>
  </w:num>
  <w:num w:numId="14">
    <w:abstractNumId w:val="7"/>
  </w:num>
  <w:num w:numId="15">
    <w:abstractNumId w:val="26"/>
  </w:num>
  <w:num w:numId="16">
    <w:abstractNumId w:val="22"/>
  </w:num>
  <w:num w:numId="17">
    <w:abstractNumId w:val="28"/>
  </w:num>
  <w:num w:numId="18">
    <w:abstractNumId w:val="19"/>
  </w:num>
  <w:num w:numId="19">
    <w:abstractNumId w:val="30"/>
  </w:num>
  <w:num w:numId="20">
    <w:abstractNumId w:val="8"/>
  </w:num>
  <w:num w:numId="21">
    <w:abstractNumId w:val="27"/>
  </w:num>
  <w:num w:numId="22">
    <w:abstractNumId w:val="29"/>
  </w:num>
  <w:num w:numId="23">
    <w:abstractNumId w:val="20"/>
  </w:num>
  <w:num w:numId="24">
    <w:abstractNumId w:val="1"/>
  </w:num>
  <w:num w:numId="25">
    <w:abstractNumId w:val="11"/>
  </w:num>
  <w:num w:numId="26">
    <w:abstractNumId w:val="21"/>
  </w:num>
  <w:num w:numId="27">
    <w:abstractNumId w:val="23"/>
  </w:num>
  <w:num w:numId="28">
    <w:abstractNumId w:val="10"/>
  </w:num>
  <w:num w:numId="29">
    <w:abstractNumId w:val="12"/>
  </w:num>
  <w:num w:numId="30">
    <w:abstractNumId w:val="15"/>
  </w:num>
  <w:num w:numId="31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20"/>
  <w:drawingGridHorizontalSpacing w:val="120"/>
  <w:drawingGridVerticalSpacing w:val="299"/>
  <w:displayHorizontalDrawingGridEvery w:val="0"/>
  <w:characterSpacingControl w:val="doNotCompress"/>
  <w:hdrShapeDefaults>
    <o:shapedefaults v:ext="edit" spidmax="22529">
      <o:colormru v:ext="edit" colors="#33f,blue,#f6f,#3c3,#06f,fuchsia,#6f3"/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42DC"/>
    <w:rsid w:val="00016242"/>
    <w:rsid w:val="0002185C"/>
    <w:rsid w:val="00022A0A"/>
    <w:rsid w:val="00025AFD"/>
    <w:rsid w:val="00036D65"/>
    <w:rsid w:val="0003768F"/>
    <w:rsid w:val="00042600"/>
    <w:rsid w:val="00045028"/>
    <w:rsid w:val="00046DE6"/>
    <w:rsid w:val="000472BF"/>
    <w:rsid w:val="00050D5F"/>
    <w:rsid w:val="00055097"/>
    <w:rsid w:val="00062A5E"/>
    <w:rsid w:val="0006468B"/>
    <w:rsid w:val="00071152"/>
    <w:rsid w:val="0008105E"/>
    <w:rsid w:val="00086877"/>
    <w:rsid w:val="00086E0C"/>
    <w:rsid w:val="000A2D17"/>
    <w:rsid w:val="000A4947"/>
    <w:rsid w:val="000A629C"/>
    <w:rsid w:val="000A6B3B"/>
    <w:rsid w:val="000B3DAA"/>
    <w:rsid w:val="000B72D5"/>
    <w:rsid w:val="000B797A"/>
    <w:rsid w:val="000C01CA"/>
    <w:rsid w:val="000C05A5"/>
    <w:rsid w:val="000C1C6D"/>
    <w:rsid w:val="000C2E5B"/>
    <w:rsid w:val="000C65E8"/>
    <w:rsid w:val="000D122C"/>
    <w:rsid w:val="000D1F4B"/>
    <w:rsid w:val="000D2061"/>
    <w:rsid w:val="000D27E0"/>
    <w:rsid w:val="000D2D2F"/>
    <w:rsid w:val="000F67FE"/>
    <w:rsid w:val="000F72FA"/>
    <w:rsid w:val="001008AA"/>
    <w:rsid w:val="00103E36"/>
    <w:rsid w:val="00112154"/>
    <w:rsid w:val="0011441B"/>
    <w:rsid w:val="0011572B"/>
    <w:rsid w:val="00117468"/>
    <w:rsid w:val="00122C78"/>
    <w:rsid w:val="0012499D"/>
    <w:rsid w:val="00125B87"/>
    <w:rsid w:val="00126E07"/>
    <w:rsid w:val="00127E3F"/>
    <w:rsid w:val="001340AB"/>
    <w:rsid w:val="00137693"/>
    <w:rsid w:val="00142545"/>
    <w:rsid w:val="00147C50"/>
    <w:rsid w:val="00150BBA"/>
    <w:rsid w:val="0015318F"/>
    <w:rsid w:val="00157EF2"/>
    <w:rsid w:val="001608BE"/>
    <w:rsid w:val="00164ECE"/>
    <w:rsid w:val="001667C6"/>
    <w:rsid w:val="00183D1C"/>
    <w:rsid w:val="00193D78"/>
    <w:rsid w:val="0019747D"/>
    <w:rsid w:val="001A06FE"/>
    <w:rsid w:val="001A09DE"/>
    <w:rsid w:val="001A1488"/>
    <w:rsid w:val="001B275E"/>
    <w:rsid w:val="001B4A18"/>
    <w:rsid w:val="001B685A"/>
    <w:rsid w:val="001B6B49"/>
    <w:rsid w:val="001F0870"/>
    <w:rsid w:val="001F0EF1"/>
    <w:rsid w:val="001F40A5"/>
    <w:rsid w:val="001F4C1E"/>
    <w:rsid w:val="00213FEF"/>
    <w:rsid w:val="00220251"/>
    <w:rsid w:val="0022128D"/>
    <w:rsid w:val="002241C3"/>
    <w:rsid w:val="00225062"/>
    <w:rsid w:val="002251AB"/>
    <w:rsid w:val="00233032"/>
    <w:rsid w:val="00234E46"/>
    <w:rsid w:val="00235A6E"/>
    <w:rsid w:val="00235CE7"/>
    <w:rsid w:val="00237B75"/>
    <w:rsid w:val="002419AF"/>
    <w:rsid w:val="00243FD2"/>
    <w:rsid w:val="00247362"/>
    <w:rsid w:val="0025667B"/>
    <w:rsid w:val="002609BE"/>
    <w:rsid w:val="002654FA"/>
    <w:rsid w:val="00275600"/>
    <w:rsid w:val="002804FF"/>
    <w:rsid w:val="00281247"/>
    <w:rsid w:val="002828E2"/>
    <w:rsid w:val="002853BD"/>
    <w:rsid w:val="00292CA5"/>
    <w:rsid w:val="00293A74"/>
    <w:rsid w:val="002A2008"/>
    <w:rsid w:val="002A6BFA"/>
    <w:rsid w:val="002B0EB8"/>
    <w:rsid w:val="002B789E"/>
    <w:rsid w:val="002C7D2D"/>
    <w:rsid w:val="002D0B82"/>
    <w:rsid w:val="002D4E1D"/>
    <w:rsid w:val="002D4EC4"/>
    <w:rsid w:val="002D54C9"/>
    <w:rsid w:val="002E2D78"/>
    <w:rsid w:val="002E46F4"/>
    <w:rsid w:val="002E7B92"/>
    <w:rsid w:val="002F3BD6"/>
    <w:rsid w:val="002F48DE"/>
    <w:rsid w:val="002F516B"/>
    <w:rsid w:val="002F798F"/>
    <w:rsid w:val="003007A9"/>
    <w:rsid w:val="00302599"/>
    <w:rsid w:val="0030706A"/>
    <w:rsid w:val="00307464"/>
    <w:rsid w:val="00311BDC"/>
    <w:rsid w:val="00314F5F"/>
    <w:rsid w:val="003174C4"/>
    <w:rsid w:val="00326F1F"/>
    <w:rsid w:val="00340924"/>
    <w:rsid w:val="00344AC6"/>
    <w:rsid w:val="00347578"/>
    <w:rsid w:val="00354910"/>
    <w:rsid w:val="00356EFE"/>
    <w:rsid w:val="0036055D"/>
    <w:rsid w:val="00361253"/>
    <w:rsid w:val="00366E8B"/>
    <w:rsid w:val="00370600"/>
    <w:rsid w:val="00374834"/>
    <w:rsid w:val="00387430"/>
    <w:rsid w:val="00396204"/>
    <w:rsid w:val="00397B73"/>
    <w:rsid w:val="003B1A96"/>
    <w:rsid w:val="003B3410"/>
    <w:rsid w:val="003C0C54"/>
    <w:rsid w:val="003C6E79"/>
    <w:rsid w:val="003D1FA9"/>
    <w:rsid w:val="003D5B9F"/>
    <w:rsid w:val="003D5C79"/>
    <w:rsid w:val="003E2C76"/>
    <w:rsid w:val="003E2F0E"/>
    <w:rsid w:val="004103DC"/>
    <w:rsid w:val="0041048F"/>
    <w:rsid w:val="00412B06"/>
    <w:rsid w:val="00417F2D"/>
    <w:rsid w:val="004202A7"/>
    <w:rsid w:val="00424B09"/>
    <w:rsid w:val="00424CF8"/>
    <w:rsid w:val="00425080"/>
    <w:rsid w:val="00432257"/>
    <w:rsid w:val="00433F54"/>
    <w:rsid w:val="00434F08"/>
    <w:rsid w:val="0043589E"/>
    <w:rsid w:val="00437AEC"/>
    <w:rsid w:val="00455AB6"/>
    <w:rsid w:val="00462173"/>
    <w:rsid w:val="004628FF"/>
    <w:rsid w:val="00465528"/>
    <w:rsid w:val="00472672"/>
    <w:rsid w:val="00473D81"/>
    <w:rsid w:val="00480A4B"/>
    <w:rsid w:val="00481ACC"/>
    <w:rsid w:val="0049495B"/>
    <w:rsid w:val="00496AF0"/>
    <w:rsid w:val="004A39EB"/>
    <w:rsid w:val="004A626E"/>
    <w:rsid w:val="004B2806"/>
    <w:rsid w:val="004B4B7C"/>
    <w:rsid w:val="004B51FA"/>
    <w:rsid w:val="004B552B"/>
    <w:rsid w:val="004C1157"/>
    <w:rsid w:val="004C313C"/>
    <w:rsid w:val="004C7C41"/>
    <w:rsid w:val="004D3476"/>
    <w:rsid w:val="004D3821"/>
    <w:rsid w:val="004D587A"/>
    <w:rsid w:val="004D6C1F"/>
    <w:rsid w:val="004E022A"/>
    <w:rsid w:val="004E32D5"/>
    <w:rsid w:val="004E45D9"/>
    <w:rsid w:val="004E52F1"/>
    <w:rsid w:val="004F3218"/>
    <w:rsid w:val="004F6B65"/>
    <w:rsid w:val="00504353"/>
    <w:rsid w:val="00504F20"/>
    <w:rsid w:val="005061D0"/>
    <w:rsid w:val="0050688C"/>
    <w:rsid w:val="00510811"/>
    <w:rsid w:val="00513C7A"/>
    <w:rsid w:val="005142C4"/>
    <w:rsid w:val="00517128"/>
    <w:rsid w:val="0051774B"/>
    <w:rsid w:val="00522271"/>
    <w:rsid w:val="00525A60"/>
    <w:rsid w:val="00526567"/>
    <w:rsid w:val="005347CC"/>
    <w:rsid w:val="00536802"/>
    <w:rsid w:val="00537D25"/>
    <w:rsid w:val="00545DDD"/>
    <w:rsid w:val="0054781C"/>
    <w:rsid w:val="00547DDE"/>
    <w:rsid w:val="005515BE"/>
    <w:rsid w:val="00552A23"/>
    <w:rsid w:val="00552F2C"/>
    <w:rsid w:val="005729ED"/>
    <w:rsid w:val="00593CCF"/>
    <w:rsid w:val="0059495C"/>
    <w:rsid w:val="005A5A26"/>
    <w:rsid w:val="005A7B9A"/>
    <w:rsid w:val="005B0FA4"/>
    <w:rsid w:val="005B32E6"/>
    <w:rsid w:val="005C0D22"/>
    <w:rsid w:val="005C1DE2"/>
    <w:rsid w:val="005C242A"/>
    <w:rsid w:val="005C297C"/>
    <w:rsid w:val="005D2605"/>
    <w:rsid w:val="005D3BF8"/>
    <w:rsid w:val="005D4F2F"/>
    <w:rsid w:val="005D548D"/>
    <w:rsid w:val="005D5ACB"/>
    <w:rsid w:val="005F4877"/>
    <w:rsid w:val="005F5C65"/>
    <w:rsid w:val="0060587C"/>
    <w:rsid w:val="006068A9"/>
    <w:rsid w:val="006107D2"/>
    <w:rsid w:val="00613C88"/>
    <w:rsid w:val="00614FDA"/>
    <w:rsid w:val="00620A9B"/>
    <w:rsid w:val="006228AD"/>
    <w:rsid w:val="006241DA"/>
    <w:rsid w:val="006315A5"/>
    <w:rsid w:val="006325FA"/>
    <w:rsid w:val="0064148C"/>
    <w:rsid w:val="0064157A"/>
    <w:rsid w:val="0064175A"/>
    <w:rsid w:val="00642B30"/>
    <w:rsid w:val="00642B52"/>
    <w:rsid w:val="006439DD"/>
    <w:rsid w:val="00643EE1"/>
    <w:rsid w:val="00647434"/>
    <w:rsid w:val="00650440"/>
    <w:rsid w:val="006509CB"/>
    <w:rsid w:val="00651B97"/>
    <w:rsid w:val="00660A19"/>
    <w:rsid w:val="00661AC9"/>
    <w:rsid w:val="00672DE0"/>
    <w:rsid w:val="00676EED"/>
    <w:rsid w:val="006823B4"/>
    <w:rsid w:val="00682F5D"/>
    <w:rsid w:val="006861D0"/>
    <w:rsid w:val="006A2DED"/>
    <w:rsid w:val="006A330E"/>
    <w:rsid w:val="006B5232"/>
    <w:rsid w:val="006B7BDE"/>
    <w:rsid w:val="006C28E3"/>
    <w:rsid w:val="006D60D6"/>
    <w:rsid w:val="006F13B7"/>
    <w:rsid w:val="006F7E61"/>
    <w:rsid w:val="00701546"/>
    <w:rsid w:val="007060B0"/>
    <w:rsid w:val="00706D26"/>
    <w:rsid w:val="00707FDB"/>
    <w:rsid w:val="00713C70"/>
    <w:rsid w:val="00713F4B"/>
    <w:rsid w:val="00716CA4"/>
    <w:rsid w:val="00725228"/>
    <w:rsid w:val="007331CE"/>
    <w:rsid w:val="00734654"/>
    <w:rsid w:val="00735F4A"/>
    <w:rsid w:val="00741D7C"/>
    <w:rsid w:val="007432B1"/>
    <w:rsid w:val="00751B49"/>
    <w:rsid w:val="007525CA"/>
    <w:rsid w:val="0075719B"/>
    <w:rsid w:val="0076037C"/>
    <w:rsid w:val="0076057D"/>
    <w:rsid w:val="00763A7A"/>
    <w:rsid w:val="007672E8"/>
    <w:rsid w:val="007745D7"/>
    <w:rsid w:val="0078312A"/>
    <w:rsid w:val="00785C6E"/>
    <w:rsid w:val="00794A23"/>
    <w:rsid w:val="00794DB3"/>
    <w:rsid w:val="00797A87"/>
    <w:rsid w:val="007A6F2A"/>
    <w:rsid w:val="007B0639"/>
    <w:rsid w:val="007B20F4"/>
    <w:rsid w:val="007B660F"/>
    <w:rsid w:val="007C1C9B"/>
    <w:rsid w:val="007D4BAE"/>
    <w:rsid w:val="007E21A0"/>
    <w:rsid w:val="007F3C56"/>
    <w:rsid w:val="00803BE8"/>
    <w:rsid w:val="00811490"/>
    <w:rsid w:val="008133F6"/>
    <w:rsid w:val="00813AE5"/>
    <w:rsid w:val="00815230"/>
    <w:rsid w:val="00816523"/>
    <w:rsid w:val="008243D5"/>
    <w:rsid w:val="00826E2A"/>
    <w:rsid w:val="00830587"/>
    <w:rsid w:val="00831645"/>
    <w:rsid w:val="00835545"/>
    <w:rsid w:val="0083683B"/>
    <w:rsid w:val="00840C51"/>
    <w:rsid w:val="008444FA"/>
    <w:rsid w:val="008456F1"/>
    <w:rsid w:val="00851FA1"/>
    <w:rsid w:val="00857E30"/>
    <w:rsid w:val="008601DC"/>
    <w:rsid w:val="00865C73"/>
    <w:rsid w:val="00866346"/>
    <w:rsid w:val="0087059E"/>
    <w:rsid w:val="00870FB2"/>
    <w:rsid w:val="00875138"/>
    <w:rsid w:val="008823C2"/>
    <w:rsid w:val="00884E10"/>
    <w:rsid w:val="0088660C"/>
    <w:rsid w:val="008A13CA"/>
    <w:rsid w:val="008B37DE"/>
    <w:rsid w:val="008B564E"/>
    <w:rsid w:val="008B7E89"/>
    <w:rsid w:val="008C7F0C"/>
    <w:rsid w:val="008D27D4"/>
    <w:rsid w:val="008D42DC"/>
    <w:rsid w:val="008D7F90"/>
    <w:rsid w:val="008E1A88"/>
    <w:rsid w:val="008E7519"/>
    <w:rsid w:val="008F6009"/>
    <w:rsid w:val="00900ECE"/>
    <w:rsid w:val="00913327"/>
    <w:rsid w:val="00914202"/>
    <w:rsid w:val="0091452C"/>
    <w:rsid w:val="00916FEE"/>
    <w:rsid w:val="0091782F"/>
    <w:rsid w:val="00924DF8"/>
    <w:rsid w:val="00924E36"/>
    <w:rsid w:val="009264D3"/>
    <w:rsid w:val="009302C7"/>
    <w:rsid w:val="0093282A"/>
    <w:rsid w:val="009336DC"/>
    <w:rsid w:val="00944AD9"/>
    <w:rsid w:val="00944B6F"/>
    <w:rsid w:val="009455BD"/>
    <w:rsid w:val="00945A33"/>
    <w:rsid w:val="009462E7"/>
    <w:rsid w:val="00947A10"/>
    <w:rsid w:val="009500C1"/>
    <w:rsid w:val="0095246B"/>
    <w:rsid w:val="00963025"/>
    <w:rsid w:val="00972556"/>
    <w:rsid w:val="0098644D"/>
    <w:rsid w:val="00991EEC"/>
    <w:rsid w:val="009937A2"/>
    <w:rsid w:val="00997257"/>
    <w:rsid w:val="009A427E"/>
    <w:rsid w:val="009B1894"/>
    <w:rsid w:val="009B25CC"/>
    <w:rsid w:val="009B308F"/>
    <w:rsid w:val="009B45F8"/>
    <w:rsid w:val="009B4CBF"/>
    <w:rsid w:val="009C5476"/>
    <w:rsid w:val="009D5811"/>
    <w:rsid w:val="009E02FE"/>
    <w:rsid w:val="009E4D8A"/>
    <w:rsid w:val="009E6F78"/>
    <w:rsid w:val="00A0126F"/>
    <w:rsid w:val="00A071BF"/>
    <w:rsid w:val="00A15696"/>
    <w:rsid w:val="00A16FC2"/>
    <w:rsid w:val="00A26FB7"/>
    <w:rsid w:val="00A27D9F"/>
    <w:rsid w:val="00A41FB2"/>
    <w:rsid w:val="00A44ED8"/>
    <w:rsid w:val="00A46BBF"/>
    <w:rsid w:val="00A534A7"/>
    <w:rsid w:val="00A625C0"/>
    <w:rsid w:val="00A63C57"/>
    <w:rsid w:val="00A75CAA"/>
    <w:rsid w:val="00A772CB"/>
    <w:rsid w:val="00A812C9"/>
    <w:rsid w:val="00A815AA"/>
    <w:rsid w:val="00A83DB7"/>
    <w:rsid w:val="00A92267"/>
    <w:rsid w:val="00A93AA5"/>
    <w:rsid w:val="00A93F25"/>
    <w:rsid w:val="00AA00C1"/>
    <w:rsid w:val="00AA54AA"/>
    <w:rsid w:val="00AB2F78"/>
    <w:rsid w:val="00AB3809"/>
    <w:rsid w:val="00AB65BE"/>
    <w:rsid w:val="00AD16F1"/>
    <w:rsid w:val="00AD26D3"/>
    <w:rsid w:val="00AE1EEA"/>
    <w:rsid w:val="00AF5906"/>
    <w:rsid w:val="00AF6C47"/>
    <w:rsid w:val="00B071DD"/>
    <w:rsid w:val="00B074C6"/>
    <w:rsid w:val="00B077DF"/>
    <w:rsid w:val="00B21B9F"/>
    <w:rsid w:val="00B24C1E"/>
    <w:rsid w:val="00B26788"/>
    <w:rsid w:val="00B2709A"/>
    <w:rsid w:val="00B27EC6"/>
    <w:rsid w:val="00B40514"/>
    <w:rsid w:val="00B47AF3"/>
    <w:rsid w:val="00B519FD"/>
    <w:rsid w:val="00B56112"/>
    <w:rsid w:val="00B56C50"/>
    <w:rsid w:val="00B70194"/>
    <w:rsid w:val="00B70DBC"/>
    <w:rsid w:val="00B72DCB"/>
    <w:rsid w:val="00B73281"/>
    <w:rsid w:val="00B768FC"/>
    <w:rsid w:val="00B779BD"/>
    <w:rsid w:val="00B8069E"/>
    <w:rsid w:val="00B81326"/>
    <w:rsid w:val="00B8234D"/>
    <w:rsid w:val="00B82B29"/>
    <w:rsid w:val="00B90A18"/>
    <w:rsid w:val="00B91A12"/>
    <w:rsid w:val="00B9685F"/>
    <w:rsid w:val="00BA344A"/>
    <w:rsid w:val="00BA4068"/>
    <w:rsid w:val="00BB2043"/>
    <w:rsid w:val="00BB6E1A"/>
    <w:rsid w:val="00BC5052"/>
    <w:rsid w:val="00BC589C"/>
    <w:rsid w:val="00BD40EE"/>
    <w:rsid w:val="00BD68D0"/>
    <w:rsid w:val="00BE5A12"/>
    <w:rsid w:val="00BE69BC"/>
    <w:rsid w:val="00BE71AB"/>
    <w:rsid w:val="00BE7F6D"/>
    <w:rsid w:val="00BF6C23"/>
    <w:rsid w:val="00C07F42"/>
    <w:rsid w:val="00C14177"/>
    <w:rsid w:val="00C20FC4"/>
    <w:rsid w:val="00C22103"/>
    <w:rsid w:val="00C25C1D"/>
    <w:rsid w:val="00C276F8"/>
    <w:rsid w:val="00C27BA6"/>
    <w:rsid w:val="00C444B5"/>
    <w:rsid w:val="00C4578F"/>
    <w:rsid w:val="00C468CE"/>
    <w:rsid w:val="00C528D5"/>
    <w:rsid w:val="00C56114"/>
    <w:rsid w:val="00C63D7A"/>
    <w:rsid w:val="00C63EF9"/>
    <w:rsid w:val="00C67963"/>
    <w:rsid w:val="00C83E2E"/>
    <w:rsid w:val="00C84140"/>
    <w:rsid w:val="00C930F9"/>
    <w:rsid w:val="00CA6BE0"/>
    <w:rsid w:val="00CB2641"/>
    <w:rsid w:val="00CB36EE"/>
    <w:rsid w:val="00CC16D9"/>
    <w:rsid w:val="00CC1964"/>
    <w:rsid w:val="00CD1F8D"/>
    <w:rsid w:val="00CE2C52"/>
    <w:rsid w:val="00CE6754"/>
    <w:rsid w:val="00CE7817"/>
    <w:rsid w:val="00CE7BF8"/>
    <w:rsid w:val="00CF29DE"/>
    <w:rsid w:val="00CF2BB9"/>
    <w:rsid w:val="00CF5A9B"/>
    <w:rsid w:val="00D006A9"/>
    <w:rsid w:val="00D01605"/>
    <w:rsid w:val="00D065FB"/>
    <w:rsid w:val="00D10293"/>
    <w:rsid w:val="00D12BC9"/>
    <w:rsid w:val="00D22FCB"/>
    <w:rsid w:val="00D238D0"/>
    <w:rsid w:val="00D2404C"/>
    <w:rsid w:val="00D2438D"/>
    <w:rsid w:val="00D35975"/>
    <w:rsid w:val="00D42007"/>
    <w:rsid w:val="00D50EB9"/>
    <w:rsid w:val="00D568BB"/>
    <w:rsid w:val="00D73C1A"/>
    <w:rsid w:val="00D8419D"/>
    <w:rsid w:val="00D91163"/>
    <w:rsid w:val="00D92563"/>
    <w:rsid w:val="00D95590"/>
    <w:rsid w:val="00DA1381"/>
    <w:rsid w:val="00DA52BF"/>
    <w:rsid w:val="00DA56A8"/>
    <w:rsid w:val="00DB0062"/>
    <w:rsid w:val="00DB2F7D"/>
    <w:rsid w:val="00DB4D59"/>
    <w:rsid w:val="00DB5FC0"/>
    <w:rsid w:val="00DB7FA4"/>
    <w:rsid w:val="00DD173D"/>
    <w:rsid w:val="00DD21F8"/>
    <w:rsid w:val="00DD6C7E"/>
    <w:rsid w:val="00DE1473"/>
    <w:rsid w:val="00DE1AFD"/>
    <w:rsid w:val="00DE55E8"/>
    <w:rsid w:val="00DF43C4"/>
    <w:rsid w:val="00E01168"/>
    <w:rsid w:val="00E02586"/>
    <w:rsid w:val="00E0404B"/>
    <w:rsid w:val="00E04CD6"/>
    <w:rsid w:val="00E0582D"/>
    <w:rsid w:val="00E125AC"/>
    <w:rsid w:val="00E13202"/>
    <w:rsid w:val="00E15768"/>
    <w:rsid w:val="00E21F5D"/>
    <w:rsid w:val="00E22D13"/>
    <w:rsid w:val="00E23844"/>
    <w:rsid w:val="00E25C35"/>
    <w:rsid w:val="00E26AA9"/>
    <w:rsid w:val="00E3136A"/>
    <w:rsid w:val="00E33406"/>
    <w:rsid w:val="00E43D29"/>
    <w:rsid w:val="00E44E2A"/>
    <w:rsid w:val="00E56067"/>
    <w:rsid w:val="00E61535"/>
    <w:rsid w:val="00E66B22"/>
    <w:rsid w:val="00E76223"/>
    <w:rsid w:val="00E8219A"/>
    <w:rsid w:val="00E875DF"/>
    <w:rsid w:val="00E90E0D"/>
    <w:rsid w:val="00E92374"/>
    <w:rsid w:val="00E94AB1"/>
    <w:rsid w:val="00E95822"/>
    <w:rsid w:val="00E9609A"/>
    <w:rsid w:val="00E967A9"/>
    <w:rsid w:val="00EA76DD"/>
    <w:rsid w:val="00EA76F1"/>
    <w:rsid w:val="00EC6C2A"/>
    <w:rsid w:val="00ED0251"/>
    <w:rsid w:val="00ED0CAF"/>
    <w:rsid w:val="00ED29E6"/>
    <w:rsid w:val="00ED6C2A"/>
    <w:rsid w:val="00EF0C68"/>
    <w:rsid w:val="00EF2C40"/>
    <w:rsid w:val="00EF59B2"/>
    <w:rsid w:val="00F0538D"/>
    <w:rsid w:val="00F06848"/>
    <w:rsid w:val="00F114C6"/>
    <w:rsid w:val="00F22C47"/>
    <w:rsid w:val="00F232E9"/>
    <w:rsid w:val="00F23887"/>
    <w:rsid w:val="00F24098"/>
    <w:rsid w:val="00F26CC6"/>
    <w:rsid w:val="00F40899"/>
    <w:rsid w:val="00F4235D"/>
    <w:rsid w:val="00F5595A"/>
    <w:rsid w:val="00F55E67"/>
    <w:rsid w:val="00F562F6"/>
    <w:rsid w:val="00F726E4"/>
    <w:rsid w:val="00F73DF2"/>
    <w:rsid w:val="00F76AD6"/>
    <w:rsid w:val="00F82B95"/>
    <w:rsid w:val="00F84A5E"/>
    <w:rsid w:val="00F84BE2"/>
    <w:rsid w:val="00F86F5B"/>
    <w:rsid w:val="00F8757F"/>
    <w:rsid w:val="00FA01BB"/>
    <w:rsid w:val="00FA5139"/>
    <w:rsid w:val="00FB1214"/>
    <w:rsid w:val="00FB3D4B"/>
    <w:rsid w:val="00FB610B"/>
    <w:rsid w:val="00FC2CF0"/>
    <w:rsid w:val="00FD0260"/>
    <w:rsid w:val="00FD2791"/>
    <w:rsid w:val="00FE760D"/>
    <w:rsid w:val="00FF12DF"/>
    <w:rsid w:val="00FF4B5A"/>
    <w:rsid w:val="00FF5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>
      <o:colormru v:ext="edit" colors="#33f,blue,#f6f,#3c3,#06f,fuchsia,#6f3"/>
      <o:colormenu v:ext="edit" fillcolor="none" strokecolor="red"/>
    </o:shapedefaults>
    <o:shapelayout v:ext="edit">
      <o:idmap v:ext="edit" data="1,4,20"/>
      <o:rules v:ext="edit">
        <o:r id="V:Rule3" type="callout" idref="#_x0000_s5093"/>
        <o:r id="V:Rule4" type="callout" idref="#_x0000_s5089"/>
        <o:r id="V:Rule5" type="callout" idref="#_x0000_s5091"/>
        <o:r id="V:Rule6" type="callout" idref="#_x0000_s5090"/>
        <o:r id="V:Rule7" type="callout" idref="#_x0000_s5092"/>
        <o:r id="V:Rule8" type="callout" idref="#_x0000_s5088"/>
        <o:r id="V:Rule11" type="callout" idref="#_x0000_s5097"/>
        <o:r id="V:Rule12" type="callout" idref="#_x0000_s5096"/>
        <o:r id="V:Rule13" type="callout" idref="#_x0000_s5094"/>
        <o:r id="V:Rule15" type="callout" idref="#_x0000_s5103"/>
        <o:r id="V:Rule16" type="callout" idref="#_x0000_s5102"/>
        <o:r id="V:Rule23" type="callout" idref="#_x0000_s5099"/>
        <o:r id="V:Rule24" type="callout" idref="#_x0000_s5101"/>
        <o:r id="V:Rule25" type="callout" idref="#_x0000_s5100"/>
        <o:r id="V:Rule26" type="callout" idref="#_x0000_s5098"/>
        <o:r id="V:Rule45" type="connector" idref="#_x0000_s20539"/>
        <o:r id="V:Rule46" type="connector" idref="#_x0000_s20484"/>
        <o:r id="V:Rule47" type="connector" idref="#_x0000_s20543"/>
        <o:r id="V:Rule48" type="connector" idref="#_x0000_s20483"/>
        <o:r id="V:Rule49" type="connector" idref="#_x0000_s20537"/>
        <o:r id="V:Rule50" type="connector" idref="#_x0000_s4347"/>
        <o:r id="V:Rule51" type="connector" idref="#_x0000_s5110"/>
        <o:r id="V:Rule52" type="connector" idref="#_x0000_s5109"/>
        <o:r id="V:Rule53" type="connector" idref="#_x0000_s5108"/>
        <o:r id="V:Rule54" type="connector" idref="#_x0000_s20536"/>
        <o:r id="V:Rule55" type="connector" idref="#_x0000_s20556"/>
        <o:r id="V:Rule56" type="connector" idref="#_x0000_s20490"/>
        <o:r id="V:Rule57" type="connector" idref="#_x0000_s20488"/>
        <o:r id="V:Rule58" type="connector" idref="#_x0000_s20487"/>
        <o:r id="V:Rule59" type="connector" idref="#_x0000_s20540"/>
        <o:r id="V:Rule60" type="connector" idref="#_x0000_s5072"/>
        <o:r id="V:Rule61" type="connector" idref="#_x0000_s20541"/>
        <o:r id="V:Rule62" type="connector" idref="#_x0000_s20507"/>
        <o:r id="V:Rule63" type="connector" idref="#_x0000_s20482"/>
        <o:r id="V:Rule64" type="connector" idref="#_x0000_s20538"/>
        <o:r id="V:Rule65" type="connector" idref="#_x0000_s5118"/>
        <o:r id="V:Rule66" type="connector" idref="#_x0000_s20544"/>
        <o:r id="V:Rule67" type="connector" idref="#_x0000_s20557"/>
        <o:r id="V:Rule68" type="connector" idref="#_x0000_s20532"/>
        <o:r id="V:Rule69" type="connector" idref="#_x0000_s20535"/>
        <o:r id="V:Rule70" type="connector" idref="#_x0000_s20533"/>
        <o:r id="V:Rule71" type="connector" idref="#_x0000_s20508"/>
        <o:r id="V:Rule72" type="connector" idref="#_x0000_s20498"/>
        <o:r id="V:Rule73" type="connector" idref="#_x0000_s20499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6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  <o:entry new="26" old="0"/>
        <o:entry new="27" old="0"/>
      </o:regrouptable>
    </o:shapelayout>
  </w:shapeDefaults>
  <w:decimalSymbol w:val="."/>
  <w:listSeparator w:val=","/>
  <w14:docId w14:val="7BABD0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3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1A0"/>
    <w:pPr>
      <w:ind w:left="720"/>
      <w:contextualSpacing/>
    </w:pPr>
  </w:style>
  <w:style w:type="paragraph" w:customStyle="1" w:styleId="indent2">
    <w:name w:val="indent2"/>
    <w:basedOn w:val="Normal"/>
    <w:uiPriority w:val="99"/>
    <w:rsid w:val="005142C4"/>
    <w:pPr>
      <w:widowControl w:val="0"/>
      <w:autoSpaceDE w:val="0"/>
      <w:autoSpaceDN w:val="0"/>
      <w:adjustRightInd w:val="0"/>
      <w:spacing w:before="240"/>
      <w:ind w:left="1701" w:right="567" w:hanging="567"/>
    </w:pPr>
    <w:rPr>
      <w:rFonts w:eastAsiaTheme="minorEastAsi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2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2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4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47362"/>
    <w:rPr>
      <w:color w:val="808080"/>
    </w:rPr>
  </w:style>
  <w:style w:type="paragraph" w:styleId="Caption">
    <w:name w:val="caption"/>
    <w:basedOn w:val="Normal"/>
    <w:next w:val="Normal"/>
    <w:unhideWhenUsed/>
    <w:qFormat/>
    <w:rsid w:val="004E022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Box">
    <w:name w:val="Box"/>
    <w:basedOn w:val="Normal"/>
    <w:uiPriority w:val="99"/>
    <w:rsid w:val="004B4B7C"/>
    <w:pPr>
      <w:widowControl w:val="0"/>
      <w:autoSpaceDE w:val="0"/>
      <w:autoSpaceDN w:val="0"/>
      <w:adjustRightInd w:val="0"/>
      <w:spacing w:before="60" w:after="60"/>
      <w:jc w:val="center"/>
    </w:pPr>
    <w:rPr>
      <w:rFonts w:eastAsiaTheme="minorEastAsia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4FF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4FF"/>
    <w:rPr>
      <w:sz w:val="24"/>
      <w:szCs w:val="24"/>
    </w:rPr>
  </w:style>
  <w:style w:type="paragraph" w:customStyle="1" w:styleId="indent3">
    <w:name w:val="indent3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2268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graph">
    <w:name w:val="graph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jc w:val="center"/>
    </w:pPr>
    <w:rPr>
      <w:rFonts w:ascii="Arial" w:eastAsiaTheme="minorEastAsia" w:hAnsi="Arial" w:cs="Arial"/>
      <w:sz w:val="22"/>
      <w:szCs w:val="22"/>
    </w:rPr>
  </w:style>
  <w:style w:type="paragraph" w:customStyle="1" w:styleId="indent1">
    <w:name w:val="indent1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styleId="BodyText">
    <w:name w:val="Body Text"/>
    <w:basedOn w:val="Normal"/>
    <w:link w:val="BodyTextChar"/>
    <w:rsid w:val="005347CC"/>
    <w:rPr>
      <w:rFonts w:ascii="Comic Sans MS" w:hAnsi="Comic Sans MS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5347CC"/>
    <w:rPr>
      <w:rFonts w:ascii="Comic Sans MS" w:hAnsi="Comic Sans MS"/>
      <w:sz w:val="28"/>
    </w:rPr>
  </w:style>
  <w:style w:type="paragraph" w:customStyle="1" w:styleId="indent1CharCharChar">
    <w:name w:val="indent1 Char Char Char"/>
    <w:basedOn w:val="Normal"/>
    <w:uiPriority w:val="99"/>
    <w:rsid w:val="00D01605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question">
    <w:name w:val="question"/>
    <w:basedOn w:val="Normal"/>
    <w:uiPriority w:val="99"/>
    <w:rsid w:val="00916FEE"/>
    <w:pPr>
      <w:widowControl w:val="0"/>
      <w:autoSpaceDE w:val="0"/>
      <w:autoSpaceDN w:val="0"/>
      <w:adjustRightInd w:val="0"/>
      <w:spacing w:before="240"/>
      <w:ind w:left="567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table">
    <w:name w:val="table"/>
    <w:basedOn w:val="Normal"/>
    <w:uiPriority w:val="99"/>
    <w:rsid w:val="00E66B22"/>
    <w:pPr>
      <w:widowControl w:val="0"/>
      <w:autoSpaceDE w:val="0"/>
      <w:autoSpaceDN w:val="0"/>
      <w:adjustRightInd w:val="0"/>
      <w:spacing w:before="120" w:after="120"/>
      <w:jc w:val="center"/>
    </w:pPr>
    <w:rPr>
      <w:rFonts w:ascii="Arial" w:eastAsiaTheme="minorEastAsia" w:hAnsi="Arial" w:cs="Arial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4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7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6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1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2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25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22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78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9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gif"/><Relationship Id="rId84" Type="http://schemas.openxmlformats.org/officeDocument/2006/relationships/image" Target="media/image76.jpeg"/><Relationship Id="rId89" Type="http://schemas.openxmlformats.org/officeDocument/2006/relationships/theme" Target="theme/theme1.xml"/><Relationship Id="rId16" Type="http://schemas.openxmlformats.org/officeDocument/2006/relationships/image" Target="media/image8.jpeg"/><Relationship Id="rId11" Type="http://schemas.openxmlformats.org/officeDocument/2006/relationships/image" Target="media/image3.gif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5" Type="http://schemas.openxmlformats.org/officeDocument/2006/relationships/settings" Target="settings.xml"/><Relationship Id="rId90" Type="http://schemas.openxmlformats.org/officeDocument/2006/relationships/customXml" Target="../customXml/item2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gif"/><Relationship Id="rId38" Type="http://schemas.openxmlformats.org/officeDocument/2006/relationships/image" Target="media/image30.gif"/><Relationship Id="rId46" Type="http://schemas.openxmlformats.org/officeDocument/2006/relationships/image" Target="media/image38.gif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pn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fontTable" Target="fontTable.xml"/><Relationship Id="rId91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gif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gif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gif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customXml" Target="../customXml/item4.xml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61" Type="http://schemas.openxmlformats.org/officeDocument/2006/relationships/image" Target="media/image53.jpeg"/><Relationship Id="rId82" Type="http://schemas.openxmlformats.org/officeDocument/2006/relationships/image" Target="media/image74.png"/><Relationship Id="rId1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DFC7BB597D454EB340CCE642B21BB3" ma:contentTypeVersion="19" ma:contentTypeDescription="Create a new document." ma:contentTypeScope="" ma:versionID="5140c0a6fcfe3d570d9bee50809218af">
  <xsd:schema xmlns:xsd="http://www.w3.org/2001/XMLSchema" xmlns:xs="http://www.w3.org/2001/XMLSchema" xmlns:p="http://schemas.microsoft.com/office/2006/metadata/properties" xmlns:ns2="8c581222-df57-4062-acf3-7971a8106b21" xmlns:ns3="ba547159-4ace-4bed-9767-7e0204e303c6" targetNamespace="http://schemas.microsoft.com/office/2006/metadata/properties" ma:root="true" ma:fieldsID="981478cabcbc244760cf047d1825411a" ns2:_="" ns3:_="">
    <xsd:import namespace="8c581222-df57-4062-acf3-7971a8106b21"/>
    <xsd:import namespace="ba547159-4ace-4bed-9767-7e0204e303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581222-df57-4062-acf3-7971a8106b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9cc861-2b00-4e11-b642-a06042b35a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547159-4ace-4bed-9767-7e0204e303c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b018271-edce-4826-9113-7f4aef7c9c91}" ma:internalName="TaxCatchAll" ma:showField="CatchAllData" ma:web="ba547159-4ace-4bed-9767-7e0204e303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c581222-df57-4062-acf3-7971a8106b21">
      <Terms xmlns="http://schemas.microsoft.com/office/infopath/2007/PartnerControls"/>
    </lcf76f155ced4ddcb4097134ff3c332f>
    <TaxCatchAll xmlns="ba547159-4ace-4bed-9767-7e0204e303c6" xsi:nil="true"/>
  </documentManagement>
</p:properties>
</file>

<file path=customXml/itemProps1.xml><?xml version="1.0" encoding="utf-8"?>
<ds:datastoreItem xmlns:ds="http://schemas.openxmlformats.org/officeDocument/2006/customXml" ds:itemID="{6D44DFB3-D5C0-43D0-BC79-A7975AFBFAD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F3A4B45-2AB2-48EB-8161-D6052B2C5340}"/>
</file>

<file path=customXml/itemProps3.xml><?xml version="1.0" encoding="utf-8"?>
<ds:datastoreItem xmlns:ds="http://schemas.openxmlformats.org/officeDocument/2006/customXml" ds:itemID="{66D50BE9-7474-4A97-835A-1B8770622938}"/>
</file>

<file path=customXml/itemProps4.xml><?xml version="1.0" encoding="utf-8"?>
<ds:datastoreItem xmlns:ds="http://schemas.openxmlformats.org/officeDocument/2006/customXml" ds:itemID="{6146AD7D-2323-457D-A3AB-9EA04B8A3AB6}"/>
</file>

<file path=docProps/app.xml><?xml version="1.0" encoding="utf-8"?>
<Properties xmlns="http://schemas.openxmlformats.org/officeDocument/2006/extended-properties" xmlns:vt="http://schemas.openxmlformats.org/officeDocument/2006/docPropsVTypes">
  <Template>CB61AB8A</Template>
  <TotalTime>426</TotalTime>
  <Pages>6</Pages>
  <Words>387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Pc</dc:creator>
  <cp:keywords/>
  <dc:description/>
  <cp:lastModifiedBy>Administrator</cp:lastModifiedBy>
  <cp:revision>35</cp:revision>
  <cp:lastPrinted>2014-04-09T20:41:00Z</cp:lastPrinted>
  <dcterms:created xsi:type="dcterms:W3CDTF">2014-04-07T17:07:00Z</dcterms:created>
  <dcterms:modified xsi:type="dcterms:W3CDTF">2015-09-10T13:05:00Z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0x010100BCDFC7BB597D454EB340CCE642B21BB3</vt:lpwstr>
  </property>
  <property fmtid="{D5CDD505-2E9C-101B-9397-08002B2CF9AE}" pid="3" name="Order">
    <vt:r8>4226600</vt:r8>
  </property>
</Properties>
</file>